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A17" w:rsidRDefault="006C1A85" w:rsidP="008374BE">
      <w:pPr>
        <w:jc w:val="right"/>
        <w:rPr>
          <w:color w:val="FF0000"/>
        </w:rPr>
      </w:pPr>
      <w:r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editId="707BE175">
                <wp:simplePos x="0" y="0"/>
                <wp:positionH relativeFrom="column">
                  <wp:posOffset>1719580</wp:posOffset>
                </wp:positionH>
                <wp:positionV relativeFrom="paragraph">
                  <wp:posOffset>0</wp:posOffset>
                </wp:positionV>
                <wp:extent cx="3360420" cy="643255"/>
                <wp:effectExtent l="0" t="0" r="0" b="0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60420" cy="6432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A85" w:rsidRDefault="006C1A85" w:rsidP="006C1A8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6C1A85">
                              <w:rPr>
                                <w:rFonts w:ascii="Bahamas" w:hAnsi="Bahamas"/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Publiczna Szkoła Podstawowa nr 3</w:t>
                            </w:r>
                          </w:p>
                          <w:p w:rsidR="006C1A85" w:rsidRDefault="006C1A85" w:rsidP="006C1A8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hamas" w:hAnsi="Bahamas"/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 xml:space="preserve"> im. Jana </w:t>
                            </w:r>
                            <w:r w:rsidRPr="006C1A85">
                              <w:rPr>
                                <w:rFonts w:ascii="Bahamas" w:hAnsi="Bahamas"/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Długosza</w:t>
                            </w:r>
                          </w:p>
                          <w:p w:rsidR="006C1A85" w:rsidRDefault="006C1A85" w:rsidP="006C1A8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6C1A85">
                              <w:rPr>
                                <w:rFonts w:ascii="Bahamas" w:hAnsi="Bahamas"/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w Radomiu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5.4pt;margin-top:0;width:264.6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" o:allowincell="f" filled="f" stroked="f">
                <v:stroke joinstyle="round"/>
                <o:lock v:ext="edit" shapetype="t"/>
                <v:textbox>
                  <w:txbxContent>
                    <w:p w:rsidR="006C1A85" w:rsidRDefault="006C1A85" w:rsidP="006C1A8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6C1A85">
                        <w:rPr>
                          <w:rFonts w:ascii="Bahamas" w:hAnsi="Bahamas"/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Publiczna Szkoła Podstawowa nr 3</w:t>
                      </w:r>
                    </w:p>
                    <w:p w:rsidR="006C1A85" w:rsidRDefault="006C1A85" w:rsidP="006C1A8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hamas" w:hAnsi="Bahamas"/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 xml:space="preserve"> im. Jana </w:t>
                      </w:r>
                      <w:r w:rsidRPr="006C1A85">
                        <w:rPr>
                          <w:rFonts w:ascii="Bahamas" w:hAnsi="Bahamas"/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Długosza</w:t>
                      </w:r>
                    </w:p>
                    <w:p w:rsidR="006C1A85" w:rsidRDefault="006C1A85" w:rsidP="006C1A8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6C1A85">
                        <w:rPr>
                          <w:rFonts w:ascii="Bahamas" w:hAnsi="Bahamas"/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w Radomiu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D0D3D">
        <w:rPr>
          <w:noProof/>
          <w:color w:val="FF0000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0.45pt;margin-top:-59.05pt;width:102.7pt;height:103.1pt;z-index:251660288;mso-position-horizontal-relative:text;mso-position-vertical-relative:text">
            <v:imagedata r:id="rId7" o:title=""/>
          </v:shape>
          <o:OLEObject Type="Embed" ProgID="CorelDRAW.Graphic.12" ShapeID="_x0000_s1028" DrawAspect="Content" ObjectID="_1707284961" r:id="rId8"/>
        </w:object>
      </w:r>
      <w:r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editId="02AB2B39">
                <wp:simplePos x="0" y="0"/>
                <wp:positionH relativeFrom="column">
                  <wp:posOffset>1615440</wp:posOffset>
                </wp:positionH>
                <wp:positionV relativeFrom="paragraph">
                  <wp:posOffset>0</wp:posOffset>
                </wp:positionV>
                <wp:extent cx="3360420" cy="640080"/>
                <wp:effectExtent l="0" t="0" r="0" b="0"/>
                <wp:wrapTopAndBottom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60420" cy="640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A85" w:rsidRDefault="006C1A85" w:rsidP="006C1A8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" o:spid="_x0000_s1027" type="#_x0000_t202" style="position:absolute;left:0;text-align:left;margin-left:127.2pt;margin-top:0;width:264.6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6C1A85" w:rsidRDefault="006C1A85" w:rsidP="006C1A8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D58B3" w:rsidRPr="00D70482">
        <w:rPr>
          <w:color w:val="FF0000"/>
        </w:rPr>
        <w:tab/>
      </w:r>
      <w:r w:rsidR="00DD58B3" w:rsidRPr="00D70482">
        <w:rPr>
          <w:color w:val="FF0000"/>
        </w:rPr>
        <w:tab/>
      </w:r>
      <w:r w:rsidR="00DD58B3" w:rsidRPr="00D70482">
        <w:rPr>
          <w:color w:val="FF0000"/>
        </w:rPr>
        <w:tab/>
      </w:r>
      <w:r w:rsidR="00DD58B3" w:rsidRPr="00D70482">
        <w:rPr>
          <w:color w:val="FF0000"/>
        </w:rPr>
        <w:tab/>
      </w:r>
      <w:r w:rsidR="00DD58B3" w:rsidRPr="00D70482">
        <w:rPr>
          <w:color w:val="FF0000"/>
        </w:rPr>
        <w:tab/>
      </w:r>
    </w:p>
    <w:p w:rsidR="008374BE" w:rsidRDefault="008374BE" w:rsidP="008374BE">
      <w:pPr>
        <w:spacing w:after="0" w:line="276" w:lineRule="auto"/>
      </w:pPr>
    </w:p>
    <w:p w:rsidR="00193A17" w:rsidRPr="008374BE" w:rsidRDefault="00193A17" w:rsidP="008374BE">
      <w:pPr>
        <w:spacing w:after="0" w:line="276" w:lineRule="auto"/>
      </w:pPr>
    </w:p>
    <w:p w:rsidR="00193A17" w:rsidRDefault="00193A17" w:rsidP="00193A17"/>
    <w:p w:rsidR="00193A17" w:rsidRPr="00712BEE" w:rsidRDefault="00193A17" w:rsidP="00193A17">
      <w:pPr>
        <w:ind w:left="4248" w:firstLine="708"/>
        <w:jc w:val="right"/>
        <w:rPr>
          <w:rFonts w:ascii="Times New Roman" w:hAnsi="Times New Roman"/>
          <w:b/>
          <w:i/>
        </w:rPr>
      </w:pPr>
      <w:r w:rsidRPr="00712BEE">
        <w:rPr>
          <w:rFonts w:ascii="Times New Roman" w:hAnsi="Times New Roman"/>
          <w:b/>
          <w:i/>
          <w:sz w:val="24"/>
        </w:rPr>
        <w:t>Załącznik Nr 3 do Zapytania ofertowego</w:t>
      </w:r>
    </w:p>
    <w:p w:rsidR="00193A17" w:rsidRDefault="00193A17" w:rsidP="00193A17"/>
    <w:p w:rsidR="00193A17" w:rsidRDefault="00193A17" w:rsidP="00193A17"/>
    <w:p w:rsidR="00193A17" w:rsidRPr="00D5719F" w:rsidRDefault="00193A17" w:rsidP="00193A17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5719F">
        <w:rPr>
          <w:rFonts w:ascii="Times New Roman" w:hAnsi="Times New Roman"/>
          <w:b/>
          <w:sz w:val="24"/>
          <w:szCs w:val="24"/>
        </w:rPr>
        <w:t>OŚWIADCZENIE</w:t>
      </w:r>
    </w:p>
    <w:p w:rsidR="00193A17" w:rsidRPr="00D5719F" w:rsidRDefault="00193A17" w:rsidP="00193A17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5719F">
        <w:rPr>
          <w:rFonts w:ascii="Times New Roman" w:hAnsi="Times New Roman"/>
          <w:b/>
          <w:sz w:val="24"/>
          <w:szCs w:val="24"/>
        </w:rPr>
        <w:t>O SPEŁNIANIU WARUNKÓW UDZIAŁU W POSTĘPOWANIU</w:t>
      </w:r>
    </w:p>
    <w:p w:rsidR="00193A17" w:rsidRPr="00D5719F" w:rsidRDefault="00193A17" w:rsidP="00193A17">
      <w:pPr>
        <w:contextualSpacing/>
        <w:rPr>
          <w:rFonts w:ascii="Times New Roman" w:hAnsi="Times New Roman"/>
          <w:sz w:val="24"/>
          <w:szCs w:val="24"/>
        </w:rPr>
      </w:pPr>
    </w:p>
    <w:p w:rsidR="00193A17" w:rsidRDefault="00193A17" w:rsidP="00193A17">
      <w:pPr>
        <w:contextualSpacing/>
        <w:rPr>
          <w:rFonts w:ascii="Times New Roman" w:hAnsi="Times New Roman"/>
          <w:sz w:val="24"/>
          <w:szCs w:val="24"/>
        </w:rPr>
      </w:pPr>
    </w:p>
    <w:p w:rsidR="00193A17" w:rsidRPr="00D5719F" w:rsidRDefault="00193A17" w:rsidP="00193A17">
      <w:pPr>
        <w:jc w:val="both"/>
        <w:rPr>
          <w:rFonts w:ascii="Times New Roman" w:hAnsi="Times New Roman"/>
          <w:b/>
          <w:sz w:val="24"/>
          <w:szCs w:val="24"/>
        </w:rPr>
      </w:pPr>
      <w:r w:rsidRPr="00D5719F">
        <w:rPr>
          <w:rFonts w:ascii="Times New Roman" w:hAnsi="Times New Roman"/>
          <w:sz w:val="24"/>
          <w:szCs w:val="24"/>
        </w:rPr>
        <w:tab/>
        <w:t xml:space="preserve">Składając ofertę o udzielenie zamówienia publicznego w trybie zapytania ofertowego </w:t>
      </w:r>
      <w:r w:rsidRPr="00D5719F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noProof/>
          <w:sz w:val="24"/>
          <w:szCs w:val="24"/>
        </w:rPr>
        <w:t xml:space="preserve">na </w:t>
      </w:r>
      <w:r w:rsidRPr="00D5719F">
        <w:rPr>
          <w:rFonts w:ascii="Times New Roman" w:hAnsi="Times New Roman"/>
          <w:b/>
          <w:noProof/>
          <w:sz w:val="24"/>
          <w:szCs w:val="24"/>
        </w:rPr>
        <w:t>dostawę</w:t>
      </w:r>
      <w:r>
        <w:rPr>
          <w:rFonts w:ascii="Times New Roman" w:hAnsi="Times New Roman"/>
          <w:b/>
          <w:noProof/>
          <w:sz w:val="24"/>
          <w:szCs w:val="24"/>
        </w:rPr>
        <w:t xml:space="preserve"> wraz z montażem systemu nagłośnieniowego</w:t>
      </w:r>
      <w:r w:rsidRPr="00D5719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D5719F">
        <w:rPr>
          <w:rFonts w:ascii="Times New Roman" w:hAnsi="Times New Roman"/>
          <w:noProof/>
          <w:sz w:val="24"/>
          <w:szCs w:val="24"/>
        </w:rPr>
        <w:t xml:space="preserve"> w Publicznej Szkole </w:t>
      </w:r>
      <w:r>
        <w:rPr>
          <w:rFonts w:ascii="Times New Roman" w:hAnsi="Times New Roman"/>
          <w:noProof/>
          <w:sz w:val="24"/>
          <w:szCs w:val="24"/>
        </w:rPr>
        <w:br/>
        <w:t xml:space="preserve">Podstawowej Nr 3 im. Jana Długosza w Radomiu w ramach </w:t>
      </w:r>
      <w:r w:rsidRPr="00D5719F">
        <w:rPr>
          <w:rFonts w:ascii="Times New Roman" w:hAnsi="Times New Roman"/>
          <w:noProof/>
          <w:sz w:val="24"/>
          <w:szCs w:val="24"/>
        </w:rPr>
        <w:t xml:space="preserve">realizacji Rządowego Programu </w:t>
      </w:r>
      <w:r w:rsidRPr="00D5719F">
        <w:rPr>
          <w:rFonts w:ascii="Times New Roman" w:hAnsi="Times New Roman"/>
          <w:b/>
          <w:noProof/>
          <w:sz w:val="24"/>
          <w:szCs w:val="24"/>
        </w:rPr>
        <w:t xml:space="preserve">„Laboratoria Przyszłości” </w:t>
      </w:r>
      <w:r w:rsidRPr="00D5719F">
        <w:rPr>
          <w:rFonts w:ascii="Times New Roman" w:hAnsi="Times New Roman"/>
          <w:sz w:val="24"/>
          <w:szCs w:val="24"/>
        </w:rPr>
        <w:t xml:space="preserve">oświadczam (oświadczamy), że </w:t>
      </w:r>
      <w:r w:rsidRPr="00D5719F">
        <w:rPr>
          <w:rFonts w:ascii="Times New Roman" w:hAnsi="Times New Roman"/>
          <w:b/>
          <w:sz w:val="24"/>
          <w:szCs w:val="24"/>
        </w:rPr>
        <w:t>spełniam (spełniamy) warunki udziału w postępowaniu</w:t>
      </w:r>
      <w:r>
        <w:rPr>
          <w:rFonts w:ascii="Times New Roman" w:hAnsi="Times New Roman"/>
          <w:b/>
          <w:sz w:val="24"/>
          <w:szCs w:val="24"/>
        </w:rPr>
        <w:t xml:space="preserve"> i nie podlegam wykluczeniu </w:t>
      </w:r>
      <w:r w:rsidRPr="00D5719F">
        <w:rPr>
          <w:rFonts w:ascii="Times New Roman" w:hAnsi="Times New Roman"/>
          <w:b/>
          <w:sz w:val="24"/>
          <w:szCs w:val="24"/>
        </w:rPr>
        <w:t>.</w:t>
      </w:r>
    </w:p>
    <w:p w:rsidR="00193A17" w:rsidRPr="00D5719F" w:rsidRDefault="00193A17" w:rsidP="00193A1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193A17" w:rsidRPr="00D5719F" w:rsidRDefault="00193A17" w:rsidP="00193A1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193A17" w:rsidRDefault="00193A17" w:rsidP="00193A1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193A17" w:rsidRDefault="00193A17" w:rsidP="00193A1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193A17" w:rsidRPr="00D5719F" w:rsidRDefault="00193A17" w:rsidP="00193A1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193A17" w:rsidRPr="00D5719F" w:rsidRDefault="00193A17" w:rsidP="00193A17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                ………………………………………….</w:t>
      </w:r>
    </w:p>
    <w:p w:rsidR="00193A17" w:rsidRPr="005F085C" w:rsidRDefault="00193A17" w:rsidP="00193A17">
      <w:pPr>
        <w:spacing w:line="240" w:lineRule="auto"/>
        <w:contextualSpacing/>
        <w:rPr>
          <w:rFonts w:ascii="Times New Roman" w:hAnsi="Times New Roman"/>
          <w:sz w:val="18"/>
          <w:szCs w:val="18"/>
        </w:rPr>
      </w:pPr>
      <w:r w:rsidRPr="005F085C">
        <w:rPr>
          <w:rFonts w:ascii="Times New Roman" w:hAnsi="Times New Roman"/>
          <w:sz w:val="18"/>
          <w:szCs w:val="18"/>
        </w:rPr>
        <w:t xml:space="preserve">    </w:t>
      </w:r>
      <w:r>
        <w:rPr>
          <w:rFonts w:ascii="Times New Roman" w:hAnsi="Times New Roman"/>
          <w:sz w:val="18"/>
          <w:szCs w:val="18"/>
        </w:rPr>
        <w:t xml:space="preserve">                      </w:t>
      </w:r>
      <w:r w:rsidRPr="005F085C">
        <w:rPr>
          <w:rFonts w:ascii="Times New Roman" w:hAnsi="Times New Roman"/>
          <w:sz w:val="18"/>
          <w:szCs w:val="18"/>
        </w:rPr>
        <w:t>(miejscowość i d</w:t>
      </w:r>
      <w:r>
        <w:rPr>
          <w:rFonts w:ascii="Times New Roman" w:hAnsi="Times New Roman"/>
          <w:sz w:val="18"/>
          <w:szCs w:val="18"/>
        </w:rPr>
        <w:t>ata)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  <w:t xml:space="preserve">                                      </w:t>
      </w:r>
      <w:r w:rsidRPr="005F085C">
        <w:rPr>
          <w:rFonts w:ascii="Times New Roman" w:hAnsi="Times New Roman"/>
          <w:sz w:val="18"/>
          <w:szCs w:val="18"/>
        </w:rPr>
        <w:t>(podpis i pieczęć upoważnionego</w:t>
      </w:r>
      <w:r w:rsidRPr="005F085C">
        <w:rPr>
          <w:rFonts w:ascii="Times New Roman" w:hAnsi="Times New Roman"/>
          <w:sz w:val="18"/>
          <w:szCs w:val="18"/>
        </w:rPr>
        <w:br/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</w:t>
      </w:r>
      <w:r w:rsidRPr="005F085C">
        <w:rPr>
          <w:rFonts w:ascii="Times New Roman" w:hAnsi="Times New Roman"/>
          <w:sz w:val="18"/>
          <w:szCs w:val="18"/>
        </w:rPr>
        <w:t>Przedstawiciela Wykonawcy)</w:t>
      </w:r>
    </w:p>
    <w:p w:rsidR="00193A17" w:rsidRDefault="00193A17" w:rsidP="00193A17">
      <w:pPr>
        <w:jc w:val="both"/>
        <w:rPr>
          <w:b/>
          <w:bCs/>
          <w:sz w:val="28"/>
          <w:szCs w:val="28"/>
        </w:rPr>
      </w:pPr>
    </w:p>
    <w:p w:rsidR="008374BE" w:rsidRPr="008374BE" w:rsidRDefault="008374BE" w:rsidP="008374BE">
      <w:pPr>
        <w:spacing w:after="0" w:line="276" w:lineRule="auto"/>
      </w:pPr>
      <w:bookmarkStart w:id="0" w:name="_GoBack"/>
      <w:bookmarkEnd w:id="0"/>
    </w:p>
    <w:p w:rsidR="00F46F96" w:rsidRPr="00566E1D" w:rsidRDefault="00DD58B3">
      <w:pPr>
        <w:rPr>
          <w:sz w:val="24"/>
          <w:szCs w:val="24"/>
        </w:rPr>
      </w:pP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144EA4">
        <w:tab/>
      </w:r>
      <w:r w:rsidR="00F46F96">
        <w:t xml:space="preserve">      </w:t>
      </w:r>
    </w:p>
    <w:sectPr w:rsidR="00F46F96" w:rsidRPr="00566E1D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D3D" w:rsidRDefault="003D0D3D" w:rsidP="006C1A85">
      <w:pPr>
        <w:spacing w:after="0" w:line="240" w:lineRule="auto"/>
      </w:pPr>
      <w:r>
        <w:separator/>
      </w:r>
    </w:p>
  </w:endnote>
  <w:endnote w:type="continuationSeparator" w:id="0">
    <w:p w:rsidR="003D0D3D" w:rsidRDefault="003D0D3D" w:rsidP="006C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ama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A85" w:rsidRDefault="006C1A85" w:rsidP="006C1A85">
    <w:pPr>
      <w:pStyle w:val="Stopka"/>
      <w:jc w:val="center"/>
      <w:rPr>
        <w:i/>
        <w:sz w:val="18"/>
      </w:rPr>
    </w:pPr>
  </w:p>
  <w:p w:rsidR="006C1A85" w:rsidRDefault="006C1A85" w:rsidP="006C1A85">
    <w:pPr>
      <w:pStyle w:val="Stopka"/>
      <w:jc w:val="center"/>
      <w:rPr>
        <w:i/>
        <w:sz w:val="18"/>
      </w:rPr>
    </w:pPr>
    <w:r>
      <w:rPr>
        <w:i/>
        <w:sz w:val="18"/>
      </w:rPr>
      <w:t>Adres do korespondencji</w:t>
    </w:r>
  </w:p>
  <w:p w:rsidR="006C1A85" w:rsidRDefault="006C1A85" w:rsidP="006C1A85">
    <w:pPr>
      <w:pStyle w:val="Stopka"/>
      <w:jc w:val="center"/>
      <w:rPr>
        <w:i/>
        <w:sz w:val="18"/>
      </w:rPr>
    </w:pPr>
    <w:r>
      <w:rPr>
        <w:i/>
        <w:sz w:val="18"/>
      </w:rPr>
      <w:t xml:space="preserve"> Publiczna Szkoła Podstawowa nr 3 im. Jana .Długosza,  26-600 Radom , ul. Sobieskiego 12 , tel./fax 048 48 345 13 94,</w:t>
    </w:r>
  </w:p>
  <w:p w:rsidR="006C1A85" w:rsidRPr="00F13B46" w:rsidRDefault="006C1A85" w:rsidP="006C1A85">
    <w:pPr>
      <w:pStyle w:val="Stopka"/>
      <w:jc w:val="center"/>
      <w:rPr>
        <w:sz w:val="18"/>
        <w:lang w:val="de-DE"/>
      </w:rPr>
    </w:pPr>
    <w:proofErr w:type="spellStart"/>
    <w:r w:rsidRPr="00F13B46">
      <w:rPr>
        <w:sz w:val="18"/>
        <w:lang w:val="de-DE"/>
      </w:rPr>
      <w:t>e-mail</w:t>
    </w:r>
    <w:proofErr w:type="spellEnd"/>
    <w:r w:rsidRPr="00F13B46">
      <w:rPr>
        <w:sz w:val="18"/>
        <w:lang w:val="de-DE"/>
      </w:rPr>
      <w:t xml:space="preserve"> : </w:t>
    </w:r>
    <w:hyperlink r:id="rId1" w:history="1">
      <w:r w:rsidRPr="00510A36">
        <w:rPr>
          <w:rStyle w:val="Hipercze"/>
          <w:lang w:val="de-DE"/>
        </w:rPr>
        <w:t>sekretariat@psp3.radom.pl</w:t>
      </w:r>
    </w:hyperlink>
  </w:p>
  <w:p w:rsidR="006C1A85" w:rsidRDefault="006C1A85" w:rsidP="006C1A85">
    <w:pPr>
      <w:pStyle w:val="Stopka"/>
      <w:jc w:val="center"/>
      <w:rPr>
        <w:sz w:val="16"/>
      </w:rPr>
    </w:pPr>
    <w:r>
      <w:rPr>
        <w:sz w:val="18"/>
      </w:rPr>
      <w:t>www.psp3.radom.pl</w:t>
    </w:r>
  </w:p>
  <w:p w:rsidR="006C1A85" w:rsidRDefault="006C1A85" w:rsidP="006C1A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D3D" w:rsidRDefault="003D0D3D" w:rsidP="006C1A85">
      <w:pPr>
        <w:spacing w:after="0" w:line="240" w:lineRule="auto"/>
      </w:pPr>
      <w:r>
        <w:separator/>
      </w:r>
    </w:p>
  </w:footnote>
  <w:footnote w:type="continuationSeparator" w:id="0">
    <w:p w:rsidR="003D0D3D" w:rsidRDefault="003D0D3D" w:rsidP="006C1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24ABB"/>
    <w:multiLevelType w:val="hybridMultilevel"/>
    <w:tmpl w:val="F2567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3383C"/>
    <w:multiLevelType w:val="hybridMultilevel"/>
    <w:tmpl w:val="112E5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82332"/>
    <w:multiLevelType w:val="hybridMultilevel"/>
    <w:tmpl w:val="356E2CB8"/>
    <w:lvl w:ilvl="0" w:tplc="3F7274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07F650C"/>
    <w:multiLevelType w:val="hybridMultilevel"/>
    <w:tmpl w:val="AED6D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1270F"/>
    <w:multiLevelType w:val="hybridMultilevel"/>
    <w:tmpl w:val="5DB2E7B6"/>
    <w:lvl w:ilvl="0" w:tplc="0415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A6A0E2E"/>
    <w:multiLevelType w:val="hybridMultilevel"/>
    <w:tmpl w:val="461E62FA"/>
    <w:lvl w:ilvl="0" w:tplc="0415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FD0"/>
    <w:rsid w:val="000031CD"/>
    <w:rsid w:val="000241B0"/>
    <w:rsid w:val="00085886"/>
    <w:rsid w:val="00096694"/>
    <w:rsid w:val="00100B17"/>
    <w:rsid w:val="001139C3"/>
    <w:rsid w:val="00144EA4"/>
    <w:rsid w:val="00193A17"/>
    <w:rsid w:val="002068BB"/>
    <w:rsid w:val="0021250C"/>
    <w:rsid w:val="00282AA7"/>
    <w:rsid w:val="002B2ED4"/>
    <w:rsid w:val="00340460"/>
    <w:rsid w:val="0039511E"/>
    <w:rsid w:val="003A71A5"/>
    <w:rsid w:val="003C27CC"/>
    <w:rsid w:val="003D0D3D"/>
    <w:rsid w:val="003F78D9"/>
    <w:rsid w:val="00401F76"/>
    <w:rsid w:val="00431D48"/>
    <w:rsid w:val="004A2A32"/>
    <w:rsid w:val="00566E1D"/>
    <w:rsid w:val="005A4120"/>
    <w:rsid w:val="005F56D4"/>
    <w:rsid w:val="00641E51"/>
    <w:rsid w:val="006A47F4"/>
    <w:rsid w:val="006C1A85"/>
    <w:rsid w:val="007527EB"/>
    <w:rsid w:val="008374BE"/>
    <w:rsid w:val="008E606D"/>
    <w:rsid w:val="009D612C"/>
    <w:rsid w:val="00A25D06"/>
    <w:rsid w:val="00AB50C4"/>
    <w:rsid w:val="00BF0A3C"/>
    <w:rsid w:val="00BF1ECC"/>
    <w:rsid w:val="00C14F5B"/>
    <w:rsid w:val="00C1574F"/>
    <w:rsid w:val="00C3754B"/>
    <w:rsid w:val="00C52E33"/>
    <w:rsid w:val="00CD0EF5"/>
    <w:rsid w:val="00CE1AFA"/>
    <w:rsid w:val="00CE1E1B"/>
    <w:rsid w:val="00D70482"/>
    <w:rsid w:val="00DD58B3"/>
    <w:rsid w:val="00EC4192"/>
    <w:rsid w:val="00ED1ED5"/>
    <w:rsid w:val="00F24C7A"/>
    <w:rsid w:val="00F27C89"/>
    <w:rsid w:val="00F46F96"/>
    <w:rsid w:val="00F72790"/>
    <w:rsid w:val="00F73FD0"/>
    <w:rsid w:val="00F96F1A"/>
    <w:rsid w:val="00FE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F136"/>
  <w15:chartTrackingRefBased/>
  <w15:docId w15:val="{7B53F3A2-C0FB-4130-9A03-02AD1842B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2125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25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125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250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1250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2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1250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31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C1A8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C1A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6C1A85"/>
    <w:rPr>
      <w:rFonts w:ascii="Times New Roman" w:eastAsia="Times New Roman" w:hAnsi="Times New Roman"/>
      <w:sz w:val="24"/>
    </w:rPr>
  </w:style>
  <w:style w:type="character" w:styleId="Hipercze">
    <w:name w:val="Hyperlink"/>
    <w:basedOn w:val="Domylnaczcionkaakapitu"/>
    <w:rsid w:val="006C1A8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C1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A85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401F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psp3.radom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odp.%20Kuratorium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odp. Kuratorium</Template>
  <TotalTime>0</TotalTime>
  <Pages>1</Pages>
  <Words>120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user</cp:lastModifiedBy>
  <cp:revision>2</cp:revision>
  <cp:lastPrinted>2022-01-13T09:48:00Z</cp:lastPrinted>
  <dcterms:created xsi:type="dcterms:W3CDTF">2022-02-25T08:03:00Z</dcterms:created>
  <dcterms:modified xsi:type="dcterms:W3CDTF">2022-02-25T08:03:00Z</dcterms:modified>
</cp:coreProperties>
</file>