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F96" w:rsidRDefault="00DD58B3"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144EA4">
        <w:tab/>
      </w:r>
      <w:r w:rsidR="00F46F96">
        <w:t xml:space="preserve">      </w:t>
      </w:r>
    </w:p>
    <w:p w:rsidR="003A7A78" w:rsidRPr="006402ED" w:rsidRDefault="003A7A78" w:rsidP="003A7A78">
      <w:pPr>
        <w:pStyle w:val="Bezodstpw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402ED">
        <w:rPr>
          <w:rFonts w:ascii="Times New Roman" w:hAnsi="Times New Roman" w:cs="Times New Roman"/>
          <w:b/>
          <w:i/>
          <w:sz w:val="24"/>
          <w:szCs w:val="24"/>
        </w:rPr>
        <w:t xml:space="preserve">Załącznik </w:t>
      </w:r>
      <w:r>
        <w:rPr>
          <w:rFonts w:ascii="Times New Roman" w:hAnsi="Times New Roman" w:cs="Times New Roman"/>
          <w:b/>
          <w:i/>
          <w:sz w:val="24"/>
          <w:szCs w:val="24"/>
        </w:rPr>
        <w:t>nr</w:t>
      </w:r>
      <w:r w:rsidRPr="006402ED">
        <w:rPr>
          <w:rFonts w:ascii="Times New Roman" w:hAnsi="Times New Roman" w:cs="Times New Roman"/>
          <w:b/>
          <w:i/>
          <w:sz w:val="24"/>
          <w:szCs w:val="24"/>
        </w:rPr>
        <w:t xml:space="preserve"> 2 do Zapytania ofertowego</w:t>
      </w:r>
    </w:p>
    <w:p w:rsidR="003A7A78" w:rsidRDefault="003A7A78" w:rsidP="003A7A7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A7A78" w:rsidRDefault="003A7A78" w:rsidP="003A7A7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A7A78" w:rsidRDefault="003A7A78" w:rsidP="003A7A7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A7A78" w:rsidRDefault="003A7A78" w:rsidP="003A7A78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 w:rsidRPr="006402ED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Pr="006402ED"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3A7A78" w:rsidRPr="006402ED" w:rsidRDefault="003A7A78" w:rsidP="003A7A78">
      <w:pPr>
        <w:pStyle w:val="Bezodstpw"/>
        <w:ind w:left="4248" w:firstLine="708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              (miejscowość i data)</w:t>
      </w:r>
    </w:p>
    <w:p w:rsidR="003A7A78" w:rsidRPr="006402ED" w:rsidRDefault="003A7A78" w:rsidP="003A7A7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A7A78" w:rsidRPr="006402ED" w:rsidRDefault="003A7A78" w:rsidP="003A7A7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A7A78" w:rsidRPr="006402ED" w:rsidRDefault="003A7A78" w:rsidP="003A7A78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2ED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:rsidR="003A7A78" w:rsidRDefault="003A7A78" w:rsidP="003A7A7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A7A78" w:rsidRPr="006402ED" w:rsidRDefault="003A7A78" w:rsidP="003A7A7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6031A">
        <w:rPr>
          <w:rFonts w:ascii="Times New Roman" w:hAnsi="Times New Roman" w:cs="Times New Roman"/>
          <w:b/>
          <w:sz w:val="24"/>
          <w:szCs w:val="24"/>
        </w:rPr>
        <w:t>Dane Oferenta: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3A7A78" w:rsidTr="00850701">
        <w:tc>
          <w:tcPr>
            <w:tcW w:w="1555" w:type="dxa"/>
            <w:shd w:val="clear" w:color="auto" w:fill="BFBFBF" w:themeFill="background1" w:themeFillShade="BF"/>
          </w:tcPr>
          <w:p w:rsidR="003A7A78" w:rsidRPr="006402ED" w:rsidRDefault="003A7A78" w:rsidP="00850701">
            <w:pPr>
              <w:pStyle w:val="Bezodstpw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2ED">
              <w:rPr>
                <w:rFonts w:ascii="Times New Roman" w:hAnsi="Times New Roman" w:cs="Times New Roman"/>
                <w:b/>
                <w:sz w:val="24"/>
                <w:szCs w:val="24"/>
              </w:rPr>
              <w:t>Pełna nazwa</w:t>
            </w:r>
          </w:p>
        </w:tc>
        <w:tc>
          <w:tcPr>
            <w:tcW w:w="7507" w:type="dxa"/>
          </w:tcPr>
          <w:p w:rsidR="003A7A78" w:rsidRDefault="003A7A78" w:rsidP="00850701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A78" w:rsidTr="00850701">
        <w:tc>
          <w:tcPr>
            <w:tcW w:w="1555" w:type="dxa"/>
            <w:shd w:val="clear" w:color="auto" w:fill="BFBFBF" w:themeFill="background1" w:themeFillShade="BF"/>
          </w:tcPr>
          <w:p w:rsidR="003A7A78" w:rsidRPr="006402ED" w:rsidRDefault="003A7A78" w:rsidP="00850701">
            <w:pPr>
              <w:pStyle w:val="Bezodstpw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2ED">
              <w:rPr>
                <w:rFonts w:ascii="Times New Roman" w:hAnsi="Times New Roman" w:cs="Times New Roman"/>
                <w:b/>
                <w:sz w:val="24"/>
                <w:szCs w:val="24"/>
              </w:rPr>
              <w:t>Adres</w:t>
            </w:r>
          </w:p>
        </w:tc>
        <w:tc>
          <w:tcPr>
            <w:tcW w:w="7507" w:type="dxa"/>
          </w:tcPr>
          <w:p w:rsidR="003A7A78" w:rsidRDefault="003A7A78" w:rsidP="00850701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A78" w:rsidTr="00850701">
        <w:tc>
          <w:tcPr>
            <w:tcW w:w="1555" w:type="dxa"/>
            <w:shd w:val="clear" w:color="auto" w:fill="BFBFBF" w:themeFill="background1" w:themeFillShade="BF"/>
          </w:tcPr>
          <w:p w:rsidR="003A7A78" w:rsidRPr="006402ED" w:rsidRDefault="003A7A78" w:rsidP="00850701">
            <w:pPr>
              <w:pStyle w:val="Bezodstpw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2ED">
              <w:rPr>
                <w:rFonts w:ascii="Times New Roman" w:hAnsi="Times New Roman" w:cs="Times New Roman"/>
                <w:b/>
                <w:sz w:val="24"/>
                <w:szCs w:val="24"/>
              </w:rPr>
              <w:t>Telefon</w:t>
            </w:r>
          </w:p>
        </w:tc>
        <w:tc>
          <w:tcPr>
            <w:tcW w:w="7507" w:type="dxa"/>
          </w:tcPr>
          <w:p w:rsidR="003A7A78" w:rsidRDefault="003A7A78" w:rsidP="00850701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A78" w:rsidTr="00850701">
        <w:tc>
          <w:tcPr>
            <w:tcW w:w="1555" w:type="dxa"/>
            <w:shd w:val="clear" w:color="auto" w:fill="BFBFBF" w:themeFill="background1" w:themeFillShade="BF"/>
          </w:tcPr>
          <w:p w:rsidR="003A7A78" w:rsidRPr="006402ED" w:rsidRDefault="003A7A78" w:rsidP="00850701">
            <w:pPr>
              <w:pStyle w:val="Bezodstpw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2ED">
              <w:rPr>
                <w:rFonts w:ascii="Times New Roman" w:hAnsi="Times New Roman" w:cs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7507" w:type="dxa"/>
          </w:tcPr>
          <w:p w:rsidR="003A7A78" w:rsidRDefault="003A7A78" w:rsidP="00850701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7A78" w:rsidRDefault="003A7A78" w:rsidP="003A7A7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A7A78" w:rsidRDefault="003A7A78" w:rsidP="003A7A7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A7A78" w:rsidRDefault="003A7A78" w:rsidP="003A7A7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Publiczna Szkoła Podstawowa Nr 3</w:t>
      </w:r>
    </w:p>
    <w:p w:rsidR="003A7A78" w:rsidRDefault="003A7A78" w:rsidP="003A7A7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im. </w:t>
      </w:r>
      <w:r w:rsidRPr="00BD1E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Jana Długosza </w:t>
      </w:r>
    </w:p>
    <w:p w:rsidR="003A7A78" w:rsidRDefault="003A7A78" w:rsidP="003A7A7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ul. Jana III Sobieskiego 12</w:t>
      </w:r>
    </w:p>
    <w:p w:rsidR="003A7A78" w:rsidRDefault="003A7A78" w:rsidP="003A7A7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26-600 Radom</w:t>
      </w:r>
    </w:p>
    <w:p w:rsidR="003A7A78" w:rsidRPr="009433F6" w:rsidRDefault="003A7A78" w:rsidP="003A7A78">
      <w:pPr>
        <w:pStyle w:val="Bezodstpw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433F6">
        <w:rPr>
          <w:rFonts w:ascii="Times New Roman" w:hAnsi="Times New Roman" w:cs="Times New Roman"/>
          <w:b/>
          <w:sz w:val="24"/>
          <w:szCs w:val="24"/>
          <w:lang w:val="en-US"/>
        </w:rPr>
        <w:t>tel. 48 345 13 88</w:t>
      </w:r>
    </w:p>
    <w:p w:rsidR="003A7A78" w:rsidRPr="009433F6" w:rsidRDefault="003A7A78" w:rsidP="003A7A78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  <w:r w:rsidRPr="009433F6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b/>
          <w:sz w:val="24"/>
          <w:szCs w:val="24"/>
          <w:lang w:val="en-US"/>
        </w:rPr>
        <w:tab/>
        <w:t>e-mail: sekretariat@psp3.radom.pl</w:t>
      </w:r>
      <w:r w:rsidRPr="009433F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33F6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3A7A78" w:rsidRPr="007634E7" w:rsidRDefault="003A7A78" w:rsidP="003A7A78">
      <w:pPr>
        <w:pStyle w:val="Bezodstpw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 w:rsidRPr="007634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A7A78" w:rsidRPr="001F5FDD" w:rsidRDefault="003A7A78" w:rsidP="003A7A78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FDD">
        <w:rPr>
          <w:rFonts w:ascii="Times New Roman" w:hAnsi="Times New Roman" w:cs="Times New Roman"/>
          <w:sz w:val="24"/>
          <w:szCs w:val="24"/>
        </w:rPr>
        <w:t xml:space="preserve">W nawiązaniu do zapytania ofertowego o udzielenie zamówienia publicznego </w:t>
      </w:r>
      <w:r w:rsidRPr="001F5FDD">
        <w:rPr>
          <w:rFonts w:ascii="Times New Roman" w:hAnsi="Times New Roman" w:cs="Times New Roman"/>
          <w:sz w:val="24"/>
          <w:szCs w:val="24"/>
        </w:rPr>
        <w:br/>
        <w:t xml:space="preserve">w trybie zapytania ofertowego </w:t>
      </w:r>
      <w:r w:rsidRPr="001F5FDD">
        <w:rPr>
          <w:rFonts w:ascii="Times New Roman" w:hAnsi="Times New Roman" w:cs="Times New Roman"/>
          <w:b/>
          <w:noProof/>
          <w:sz w:val="24"/>
          <w:szCs w:val="24"/>
        </w:rPr>
        <w:t xml:space="preserve">na </w:t>
      </w:r>
      <w:r>
        <w:rPr>
          <w:rFonts w:ascii="Times New Roman" w:hAnsi="Times New Roman" w:cs="Times New Roman"/>
          <w:b/>
          <w:noProof/>
          <w:sz w:val="24"/>
          <w:szCs w:val="24"/>
        </w:rPr>
        <w:t>dostawę wraz z montażem systemu nagłośnieniowego</w:t>
      </w:r>
      <w:r>
        <w:rPr>
          <w:rFonts w:ascii="Times New Roman" w:hAnsi="Times New Roman" w:cs="Times New Roman"/>
          <w:noProof/>
          <w:sz w:val="24"/>
          <w:szCs w:val="24"/>
        </w:rPr>
        <w:br/>
      </w:r>
      <w:r w:rsidRPr="001F5FDD">
        <w:rPr>
          <w:rFonts w:ascii="Times New Roman" w:hAnsi="Times New Roman" w:cs="Times New Roman"/>
          <w:noProof/>
          <w:sz w:val="24"/>
          <w:szCs w:val="24"/>
        </w:rPr>
        <w:t>w Pu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blicznej Szkole Podstawowej Nr 3 </w:t>
      </w:r>
      <w:r w:rsidRPr="001F5FDD">
        <w:rPr>
          <w:rFonts w:ascii="Times New Roman" w:hAnsi="Times New Roman" w:cs="Times New Roman"/>
          <w:noProof/>
          <w:sz w:val="24"/>
          <w:szCs w:val="24"/>
        </w:rPr>
        <w:t xml:space="preserve">im.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Jana Długosza w Radomiu w ramach </w:t>
      </w:r>
      <w:r w:rsidRPr="001F5FDD">
        <w:rPr>
          <w:rFonts w:ascii="Times New Roman" w:hAnsi="Times New Roman" w:cs="Times New Roman"/>
          <w:noProof/>
          <w:sz w:val="24"/>
          <w:szCs w:val="24"/>
        </w:rPr>
        <w:t xml:space="preserve">realizacji Rządowego Programu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„Laboratoria Przyszłości” </w:t>
      </w:r>
      <w:r w:rsidRPr="001F5FDD">
        <w:rPr>
          <w:rFonts w:ascii="Times New Roman" w:hAnsi="Times New Roman" w:cs="Times New Roman"/>
          <w:sz w:val="24"/>
          <w:szCs w:val="24"/>
        </w:rPr>
        <w:t xml:space="preserve">składam (składamy) ofertę wykonania przedmiotu zamówienia za ogólną kwotę: </w:t>
      </w:r>
    </w:p>
    <w:p w:rsidR="003A7A78" w:rsidRPr="006402ED" w:rsidRDefault="003A7A78" w:rsidP="003A7A7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6402ED">
        <w:rPr>
          <w:rFonts w:ascii="Times New Roman" w:hAnsi="Times New Roman" w:cs="Times New Roman"/>
          <w:sz w:val="24"/>
          <w:szCs w:val="24"/>
        </w:rPr>
        <w:t>brutto: 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 xml:space="preserve"> PLN</w:t>
      </w:r>
      <w:r w:rsidRPr="006402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402ED">
        <w:rPr>
          <w:rFonts w:ascii="Times New Roman" w:hAnsi="Times New Roman" w:cs="Times New Roman"/>
          <w:sz w:val="24"/>
          <w:szCs w:val="24"/>
        </w:rPr>
        <w:t>słownie</w:t>
      </w:r>
      <w:r>
        <w:rPr>
          <w:rFonts w:ascii="Times New Roman" w:hAnsi="Times New Roman" w:cs="Times New Roman"/>
          <w:sz w:val="24"/>
          <w:szCs w:val="24"/>
        </w:rPr>
        <w:t>: ………………………………… ……...…………………………………………………………………………………………………..</w:t>
      </w:r>
      <w:r w:rsidRPr="006402E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Pr="006402ED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7A78" w:rsidRPr="006402ED" w:rsidRDefault="003A7A78" w:rsidP="003A7A7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A7A78" w:rsidRPr="001F5FDD" w:rsidRDefault="003A7A78" w:rsidP="003A7A78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1F5FDD">
        <w:rPr>
          <w:rFonts w:ascii="Times New Roman" w:hAnsi="Times New Roman" w:cs="Times New Roman"/>
          <w:sz w:val="24"/>
          <w:szCs w:val="24"/>
        </w:rPr>
        <w:t>Jednocześnie oświadczam (oświadczamy), że:</w:t>
      </w:r>
    </w:p>
    <w:p w:rsidR="003A7A78" w:rsidRPr="001F5FDD" w:rsidRDefault="003A7A78" w:rsidP="003A7A78">
      <w:pPr>
        <w:pStyle w:val="Bezodstpw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5FDD">
        <w:rPr>
          <w:rFonts w:ascii="Times New Roman" w:hAnsi="Times New Roman" w:cs="Times New Roman"/>
          <w:sz w:val="24"/>
          <w:szCs w:val="24"/>
        </w:rPr>
        <w:t>zapoznaliśmy się z zapytaniem ofertowym wraz z załącznikami i nie wnosimy do niego żadnych zastrzeżeń;</w:t>
      </w:r>
    </w:p>
    <w:p w:rsidR="003A7A78" w:rsidRPr="001F5FDD" w:rsidRDefault="003A7A78" w:rsidP="003A7A78">
      <w:pPr>
        <w:pStyle w:val="Bezodstpw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5FDD">
        <w:rPr>
          <w:rFonts w:ascii="Times New Roman" w:hAnsi="Times New Roman" w:cs="Times New Roman"/>
          <w:sz w:val="24"/>
          <w:szCs w:val="24"/>
        </w:rPr>
        <w:t>uzyskaliśmy wszystkie konieczne informacje do przygotowania oferty;</w:t>
      </w:r>
    </w:p>
    <w:p w:rsidR="003A7A78" w:rsidRPr="001F5FDD" w:rsidRDefault="003A7A78" w:rsidP="003A7A78">
      <w:pPr>
        <w:pStyle w:val="Bezodstpw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5FDD">
        <w:rPr>
          <w:rFonts w:ascii="Times New Roman" w:hAnsi="Times New Roman" w:cs="Times New Roman"/>
          <w:sz w:val="24"/>
          <w:szCs w:val="24"/>
        </w:rPr>
        <w:t>zapoznaliśmy się z warunkami umowy i nie wnosimy do nich żadnych zastrzeżeń;</w:t>
      </w:r>
    </w:p>
    <w:p w:rsidR="003A7A78" w:rsidRPr="009433F6" w:rsidRDefault="003A7A78" w:rsidP="003A7A78">
      <w:pPr>
        <w:pStyle w:val="Bezodstpw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5FDD">
        <w:rPr>
          <w:rFonts w:ascii="Times New Roman" w:hAnsi="Times New Roman" w:cs="Times New Roman"/>
          <w:sz w:val="24"/>
          <w:szCs w:val="24"/>
        </w:rPr>
        <w:t>wyżej podana cena brutto obejmuje realizację wszystkich zobowiązań Wykonawcy opisanych w zapytaniu ofertowym wraz z załącznikami;</w:t>
      </w:r>
    </w:p>
    <w:p w:rsidR="003A7A78" w:rsidRPr="001F5FDD" w:rsidRDefault="003A7A78" w:rsidP="003A7A78">
      <w:pPr>
        <w:pStyle w:val="Bezodstpw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5FDD">
        <w:rPr>
          <w:rFonts w:ascii="Times New Roman" w:hAnsi="Times New Roman" w:cs="Times New Roman"/>
          <w:sz w:val="24"/>
          <w:szCs w:val="24"/>
        </w:rPr>
        <w:t>okres gwarancji wynosi</w:t>
      </w:r>
      <w:r>
        <w:rPr>
          <w:rFonts w:ascii="Times New Roman" w:hAnsi="Times New Roman" w:cs="Times New Roman"/>
          <w:sz w:val="24"/>
          <w:szCs w:val="24"/>
        </w:rPr>
        <w:t>: min. 24 miesiące;</w:t>
      </w:r>
    </w:p>
    <w:p w:rsidR="003A7A78" w:rsidRPr="009433F6" w:rsidRDefault="003A7A78" w:rsidP="003A7A78">
      <w:pPr>
        <w:pStyle w:val="Bezodstpw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5FDD">
        <w:rPr>
          <w:rFonts w:ascii="Times New Roman" w:hAnsi="Times New Roman" w:cs="Times New Roman"/>
          <w:sz w:val="24"/>
          <w:szCs w:val="24"/>
        </w:rPr>
        <w:t xml:space="preserve">załącznikiem do niniejszej oferty, stanowiącym jej integralną część jest oświadczenie </w:t>
      </w:r>
      <w:r>
        <w:rPr>
          <w:rFonts w:ascii="Times New Roman" w:hAnsi="Times New Roman" w:cs="Times New Roman"/>
          <w:sz w:val="24"/>
          <w:szCs w:val="24"/>
        </w:rPr>
        <w:br/>
      </w:r>
      <w:r w:rsidRPr="001F5FDD">
        <w:rPr>
          <w:rFonts w:ascii="Times New Roman" w:hAnsi="Times New Roman" w:cs="Times New Roman"/>
          <w:sz w:val="24"/>
          <w:szCs w:val="24"/>
        </w:rPr>
        <w:t>o spełnianiu warunków udziału w postępowaniu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A7A78" w:rsidRPr="001F5FDD" w:rsidRDefault="003A7A78" w:rsidP="003A7A78">
      <w:pPr>
        <w:pStyle w:val="Bezodstpw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uważamy się za związani niniejszą ofertą przez okres 30 dni tj. do dnia ( 01.04.2022r.)        od upływu terminu składania ofert.</w:t>
      </w:r>
    </w:p>
    <w:p w:rsidR="003A7A78" w:rsidRDefault="003A7A78" w:rsidP="003A7A7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A7A78" w:rsidRPr="006402ED" w:rsidRDefault="003A7A78" w:rsidP="003A7A7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A7A78" w:rsidRPr="006402ED" w:rsidRDefault="003A7A78" w:rsidP="003A7A78">
      <w:pPr>
        <w:pStyle w:val="Akapitzlist"/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3A7A78" w:rsidRPr="00D5719F" w:rsidRDefault="003A7A78" w:rsidP="003A7A78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………………………………………….</w:t>
      </w:r>
    </w:p>
    <w:p w:rsidR="003A7A78" w:rsidRPr="006402ED" w:rsidRDefault="003A7A78" w:rsidP="003A7A78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5F085C">
        <w:rPr>
          <w:rFonts w:ascii="Times New Roman" w:hAnsi="Times New Roman"/>
          <w:sz w:val="18"/>
          <w:szCs w:val="18"/>
        </w:rPr>
        <w:t xml:space="preserve">    </w:t>
      </w:r>
      <w:r>
        <w:rPr>
          <w:rFonts w:ascii="Times New Roman" w:hAnsi="Times New Roman"/>
          <w:sz w:val="18"/>
          <w:szCs w:val="18"/>
        </w:rPr>
        <w:t xml:space="preserve">                     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  <w:t xml:space="preserve">                                                                      </w:t>
      </w:r>
      <w:r w:rsidRPr="005F085C">
        <w:rPr>
          <w:rFonts w:ascii="Times New Roman" w:hAnsi="Times New Roman"/>
          <w:sz w:val="18"/>
          <w:szCs w:val="18"/>
        </w:rPr>
        <w:t>(podpis i pieczęć upoważnionego</w:t>
      </w:r>
      <w:r w:rsidRPr="005F085C">
        <w:rPr>
          <w:rFonts w:ascii="Times New Roman" w:hAnsi="Times New Roman"/>
          <w:sz w:val="18"/>
          <w:szCs w:val="18"/>
        </w:rPr>
        <w:br/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</w:t>
      </w:r>
      <w:r w:rsidRPr="005F085C">
        <w:rPr>
          <w:rFonts w:ascii="Times New Roman" w:hAnsi="Times New Roman"/>
          <w:sz w:val="18"/>
          <w:szCs w:val="18"/>
        </w:rPr>
        <w:t>Przedstawiciela Wykonawcy)</w:t>
      </w:r>
    </w:p>
    <w:p w:rsidR="003A7A78" w:rsidRDefault="003A7A78" w:rsidP="003A7A78"/>
    <w:p w:rsidR="00B36CD4" w:rsidRPr="00B44607" w:rsidRDefault="00B36CD4" w:rsidP="00B36CD4">
      <w:bookmarkStart w:id="0" w:name="_GoBack"/>
      <w:bookmarkEnd w:id="0"/>
    </w:p>
    <w:p w:rsidR="00B87117" w:rsidRPr="00B87117" w:rsidRDefault="00B87117" w:rsidP="00B36CD4">
      <w:pPr>
        <w:rPr>
          <w:rFonts w:ascii="Neo Sans Pro" w:hAnsi="Neo Sans Pro"/>
        </w:rPr>
      </w:pPr>
      <w:r>
        <w:rPr>
          <w:rFonts w:ascii="Neo Sans Pro" w:hAnsi="Neo Sans Pro"/>
        </w:rPr>
        <w:t xml:space="preserve">                                                                                                                             </w:t>
      </w:r>
      <w:r w:rsidR="00182B69">
        <w:rPr>
          <w:rFonts w:ascii="Neo Sans Pro" w:hAnsi="Neo Sans Pro"/>
        </w:rPr>
        <w:t xml:space="preserve">         </w:t>
      </w:r>
    </w:p>
    <w:p w:rsidR="00B87117" w:rsidRPr="00B87117" w:rsidRDefault="00B87117" w:rsidP="00B87117">
      <w:pPr>
        <w:spacing w:after="120" w:line="276" w:lineRule="auto"/>
        <w:jc w:val="both"/>
        <w:rPr>
          <w:rFonts w:ascii="Neo Sans Pro" w:hAnsi="Neo Sans Pro"/>
        </w:rPr>
      </w:pPr>
    </w:p>
    <w:p w:rsidR="00B87117" w:rsidRPr="00566E1D" w:rsidRDefault="00B87117">
      <w:pPr>
        <w:rPr>
          <w:sz w:val="24"/>
          <w:szCs w:val="24"/>
        </w:rPr>
      </w:pPr>
    </w:p>
    <w:sectPr w:rsidR="00B87117" w:rsidRPr="00566E1D" w:rsidSect="00B87117">
      <w:headerReference w:type="default" r:id="rId7"/>
      <w:footerReference w:type="default" r:id="rId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9B7" w:rsidRDefault="00B879B7" w:rsidP="006C1A85">
      <w:pPr>
        <w:spacing w:after="0" w:line="240" w:lineRule="auto"/>
      </w:pPr>
      <w:r>
        <w:separator/>
      </w:r>
    </w:p>
  </w:endnote>
  <w:endnote w:type="continuationSeparator" w:id="0">
    <w:p w:rsidR="00B879B7" w:rsidRDefault="00B879B7" w:rsidP="006C1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3" w:usb1="00000000" w:usb2="00000000" w:usb3="00000000" w:csb0="00000001" w:csb1="00000000"/>
  </w:font>
  <w:font w:name="Neo Sans Pro">
    <w:altName w:val="Tahoma"/>
    <w:charset w:val="EE"/>
    <w:family w:val="swiss"/>
    <w:pitch w:val="variable"/>
    <w:sig w:usb0="A00002AF" w:usb1="5000205B" w:usb2="00000000" w:usb3="00000000" w:csb0="0000009F" w:csb1="00000000"/>
  </w:font>
  <w:font w:name="Bahama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A85" w:rsidRDefault="006C1A85" w:rsidP="006C1A85">
    <w:pPr>
      <w:pStyle w:val="Stopka"/>
      <w:jc w:val="center"/>
      <w:rPr>
        <w:i/>
        <w:sz w:val="18"/>
      </w:rPr>
    </w:pPr>
  </w:p>
  <w:p w:rsidR="006C1A85" w:rsidRDefault="006C1A85" w:rsidP="006C1A85">
    <w:pPr>
      <w:pStyle w:val="Stopka"/>
      <w:jc w:val="center"/>
      <w:rPr>
        <w:i/>
        <w:sz w:val="18"/>
      </w:rPr>
    </w:pPr>
    <w:r>
      <w:rPr>
        <w:i/>
        <w:sz w:val="18"/>
      </w:rPr>
      <w:t>Adres do korespondencji</w:t>
    </w:r>
  </w:p>
  <w:p w:rsidR="006C1A85" w:rsidRDefault="006C1A85" w:rsidP="006C1A85">
    <w:pPr>
      <w:pStyle w:val="Stopka"/>
      <w:jc w:val="center"/>
      <w:rPr>
        <w:i/>
        <w:sz w:val="18"/>
      </w:rPr>
    </w:pPr>
    <w:r>
      <w:rPr>
        <w:i/>
        <w:sz w:val="18"/>
      </w:rPr>
      <w:t xml:space="preserve"> Publiczna Szkoła Podstawowa nr 3 im. Jana .Długosza,  26-600 Radom , ul. Sobieskiego 12 , tel./fax 048 48 345 13 94,</w:t>
    </w:r>
  </w:p>
  <w:p w:rsidR="006C1A85" w:rsidRPr="00F13B46" w:rsidRDefault="006C1A85" w:rsidP="006C1A85">
    <w:pPr>
      <w:pStyle w:val="Stopka"/>
      <w:jc w:val="center"/>
      <w:rPr>
        <w:sz w:val="18"/>
        <w:lang w:val="de-DE"/>
      </w:rPr>
    </w:pPr>
    <w:proofErr w:type="spellStart"/>
    <w:r w:rsidRPr="00F13B46">
      <w:rPr>
        <w:sz w:val="18"/>
        <w:lang w:val="de-DE"/>
      </w:rPr>
      <w:t>e-mail</w:t>
    </w:r>
    <w:proofErr w:type="spellEnd"/>
    <w:r w:rsidRPr="00F13B46">
      <w:rPr>
        <w:sz w:val="18"/>
        <w:lang w:val="de-DE"/>
      </w:rPr>
      <w:t xml:space="preserve"> : </w:t>
    </w:r>
    <w:hyperlink r:id="rId1" w:history="1">
      <w:r w:rsidRPr="00510A36">
        <w:rPr>
          <w:rStyle w:val="Hipercze"/>
          <w:lang w:val="de-DE"/>
        </w:rPr>
        <w:t>sekretariat@psp3.radom.pl</w:t>
      </w:r>
    </w:hyperlink>
  </w:p>
  <w:p w:rsidR="006C1A85" w:rsidRDefault="006C1A85" w:rsidP="006C1A85">
    <w:pPr>
      <w:pStyle w:val="Stopka"/>
      <w:jc w:val="center"/>
      <w:rPr>
        <w:sz w:val="16"/>
      </w:rPr>
    </w:pPr>
    <w:r>
      <w:rPr>
        <w:sz w:val="18"/>
      </w:rPr>
      <w:t>www.psp3.radom.pl</w:t>
    </w:r>
  </w:p>
  <w:p w:rsidR="006C1A85" w:rsidRDefault="006C1A85" w:rsidP="006C1A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9B7" w:rsidRDefault="00B879B7" w:rsidP="006C1A85">
      <w:pPr>
        <w:spacing w:after="0" w:line="240" w:lineRule="auto"/>
      </w:pPr>
      <w:r>
        <w:separator/>
      </w:r>
    </w:p>
  </w:footnote>
  <w:footnote w:type="continuationSeparator" w:id="0">
    <w:p w:rsidR="00B879B7" w:rsidRDefault="00B879B7" w:rsidP="006C1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D4" w:rsidRDefault="00B36CD4">
    <w:pPr>
      <w:pStyle w:val="Nagwek"/>
    </w:pPr>
    <w:r>
      <w:rPr>
        <w:noProof/>
        <w:color w:val="FF000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DE89216" wp14:editId="0E394A82">
              <wp:simplePos x="0" y="0"/>
              <wp:positionH relativeFrom="column">
                <wp:posOffset>1152525</wp:posOffset>
              </wp:positionH>
              <wp:positionV relativeFrom="paragraph">
                <wp:posOffset>-124460</wp:posOffset>
              </wp:positionV>
              <wp:extent cx="3360420" cy="643255"/>
              <wp:effectExtent l="0" t="0" r="0" b="0"/>
              <wp:wrapTopAndBottom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360420" cy="6432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D4" w:rsidRDefault="00B36CD4" w:rsidP="00B36CD4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</w:pPr>
                          <w:r w:rsidRPr="006C1A85">
                            <w:rPr>
                              <w:rFonts w:ascii="Bahamas" w:hAnsi="Bahamas"/>
                              <w:color w:val="336699"/>
                              <w:sz w:val="28"/>
                              <w:szCs w:val="28"/>
                              <w14:shadow w14:blurRad="0" w14:dist="45847" w14:dir="2021404" w14:sx="100000" w14:sy="100000" w14:kx="0" w14:ky="0" w14:algn="ctr">
                                <w14:srgbClr w14:val="C0C0C0"/>
                              </w14:shadow>
                            </w:rPr>
                            <w:t>Publiczna Szkoła Podstawowa nr 3</w:t>
                          </w:r>
                        </w:p>
                        <w:p w:rsidR="00B36CD4" w:rsidRDefault="00B36CD4" w:rsidP="00B36CD4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ahamas" w:hAnsi="Bahamas"/>
                              <w:color w:val="336699"/>
                              <w:sz w:val="28"/>
                              <w:szCs w:val="28"/>
                              <w14:shadow w14:blurRad="0" w14:dist="45847" w14:dir="2021404" w14:sx="100000" w14:sy="100000" w14:kx="0" w14:ky="0" w14:algn="ctr">
                                <w14:srgbClr w14:val="C0C0C0"/>
                              </w14:shadow>
                            </w:rPr>
                            <w:t xml:space="preserve"> im. Jana </w:t>
                          </w:r>
                          <w:r w:rsidRPr="006C1A85">
                            <w:rPr>
                              <w:rFonts w:ascii="Bahamas" w:hAnsi="Bahamas"/>
                              <w:color w:val="336699"/>
                              <w:sz w:val="28"/>
                              <w:szCs w:val="28"/>
                              <w14:shadow w14:blurRad="0" w14:dist="45847" w14:dir="2021404" w14:sx="100000" w14:sy="100000" w14:kx="0" w14:ky="0" w14:algn="ctr">
                                <w14:srgbClr w14:val="C0C0C0"/>
                              </w14:shadow>
                            </w:rPr>
                            <w:t>Długosza</w:t>
                          </w:r>
                        </w:p>
                        <w:p w:rsidR="00B36CD4" w:rsidRDefault="00B36CD4" w:rsidP="00B36CD4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</w:pPr>
                          <w:r w:rsidRPr="006C1A85">
                            <w:rPr>
                              <w:rFonts w:ascii="Bahamas" w:hAnsi="Bahamas"/>
                              <w:color w:val="336699"/>
                              <w:sz w:val="28"/>
                              <w:szCs w:val="28"/>
                              <w14:shadow w14:blurRad="0" w14:dist="45847" w14:dir="2021404" w14:sx="100000" w14:sy="100000" w14:kx="0" w14:ky="0" w14:algn="ctr">
                                <w14:srgbClr w14:val="C0C0C0"/>
                              </w14:shadow>
                            </w:rPr>
                            <w:t>w Radomiu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8921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90.75pt;margin-top:-9.8pt;width:264.6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" o:allowincell="f" filled="f" stroked="f">
              <v:stroke joinstyle="round"/>
              <o:lock v:ext="edit" shapetype="t"/>
              <v:textbox>
                <w:txbxContent>
                  <w:p w:rsidR="00B36CD4" w:rsidRDefault="00B36CD4" w:rsidP="00B36CD4">
                    <w:pPr>
                      <w:pStyle w:val="NormalnyWeb"/>
                      <w:spacing w:before="0" w:beforeAutospacing="0" w:after="0" w:afterAutospacing="0"/>
                      <w:jc w:val="center"/>
                    </w:pPr>
                    <w:r w:rsidRPr="006C1A85">
                      <w:rPr>
                        <w:rFonts w:ascii="Bahamas" w:hAnsi="Bahamas"/>
                        <w:color w:val="336699"/>
                        <w:sz w:val="28"/>
                        <w:szCs w:val="28"/>
                        <w14:shadow w14:blurRad="0" w14:dist="45847" w14:dir="2021404" w14:sx="100000" w14:sy="100000" w14:kx="0" w14:ky="0" w14:algn="ctr">
                          <w14:srgbClr w14:val="C0C0C0"/>
                        </w14:shadow>
                      </w:rPr>
                      <w:t>Publiczna Szkoła Podstawowa nr 3</w:t>
                    </w:r>
                  </w:p>
                  <w:p w:rsidR="00B36CD4" w:rsidRDefault="00B36CD4" w:rsidP="00B36CD4">
                    <w:pPr>
                      <w:pStyle w:val="Normalny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ahamas" w:hAnsi="Bahamas"/>
                        <w:color w:val="336699"/>
                        <w:sz w:val="28"/>
                        <w:szCs w:val="28"/>
                        <w14:shadow w14:blurRad="0" w14:dist="45847" w14:dir="2021404" w14:sx="100000" w14:sy="100000" w14:kx="0" w14:ky="0" w14:algn="ctr">
                          <w14:srgbClr w14:val="C0C0C0"/>
                        </w14:shadow>
                      </w:rPr>
                      <w:t xml:space="preserve"> im. Jana </w:t>
                    </w:r>
                    <w:r w:rsidRPr="006C1A85">
                      <w:rPr>
                        <w:rFonts w:ascii="Bahamas" w:hAnsi="Bahamas"/>
                        <w:color w:val="336699"/>
                        <w:sz w:val="28"/>
                        <w:szCs w:val="28"/>
                        <w14:shadow w14:blurRad="0" w14:dist="45847" w14:dir="2021404" w14:sx="100000" w14:sy="100000" w14:kx="0" w14:ky="0" w14:algn="ctr">
                          <w14:srgbClr w14:val="C0C0C0"/>
                        </w14:shadow>
                      </w:rPr>
                      <w:t>Długosza</w:t>
                    </w:r>
                  </w:p>
                  <w:p w:rsidR="00B36CD4" w:rsidRDefault="00B36CD4" w:rsidP="00B36CD4">
                    <w:pPr>
                      <w:pStyle w:val="NormalnyWeb"/>
                      <w:spacing w:before="0" w:beforeAutospacing="0" w:after="0" w:afterAutospacing="0"/>
                      <w:jc w:val="center"/>
                    </w:pPr>
                    <w:r w:rsidRPr="006C1A85">
                      <w:rPr>
                        <w:rFonts w:ascii="Bahamas" w:hAnsi="Bahamas"/>
                        <w:color w:val="336699"/>
                        <w:sz w:val="28"/>
                        <w:szCs w:val="28"/>
                        <w14:shadow w14:blurRad="0" w14:dist="45847" w14:dir="2021404" w14:sx="100000" w14:sy="100000" w14:kx="0" w14:ky="0" w14:algn="ctr">
                          <w14:srgbClr w14:val="C0C0C0"/>
                        </w14:shadow>
                      </w:rPr>
                      <w:t>w Radomiu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B879B7">
      <w:rPr>
        <w:noProof/>
        <w:lang w:eastAsia="pl-PL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0.45pt;margin-top:-21.95pt;width:62.8pt;height:63.05pt;z-index:251658240;mso-position-horizontal-relative:text;mso-position-vertical-relative:text">
          <v:imagedata r:id="rId1" o:title=""/>
        </v:shape>
        <o:OLEObject Type="Embed" ProgID="CorelDRAW.Graphic.12" ShapeID="_x0000_s2049" DrawAspect="Content" ObjectID="_170728598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24ABB"/>
    <w:multiLevelType w:val="hybridMultilevel"/>
    <w:tmpl w:val="F2567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72269B"/>
    <w:multiLevelType w:val="hybridMultilevel"/>
    <w:tmpl w:val="A75296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82332"/>
    <w:multiLevelType w:val="hybridMultilevel"/>
    <w:tmpl w:val="356E2CB8"/>
    <w:lvl w:ilvl="0" w:tplc="3F7274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07F650C"/>
    <w:multiLevelType w:val="hybridMultilevel"/>
    <w:tmpl w:val="AED6D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1270F"/>
    <w:multiLevelType w:val="hybridMultilevel"/>
    <w:tmpl w:val="5DB2E7B6"/>
    <w:lvl w:ilvl="0" w:tplc="0415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4C316E3"/>
    <w:multiLevelType w:val="hybridMultilevel"/>
    <w:tmpl w:val="65EA3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C11B37"/>
    <w:multiLevelType w:val="hybridMultilevel"/>
    <w:tmpl w:val="8DE89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6A0E2E"/>
    <w:multiLevelType w:val="hybridMultilevel"/>
    <w:tmpl w:val="461E62FA"/>
    <w:lvl w:ilvl="0" w:tplc="0415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FD0"/>
    <w:rsid w:val="000031CD"/>
    <w:rsid w:val="000241B0"/>
    <w:rsid w:val="00085886"/>
    <w:rsid w:val="000937E7"/>
    <w:rsid w:val="00096694"/>
    <w:rsid w:val="000A11D4"/>
    <w:rsid w:val="00100B17"/>
    <w:rsid w:val="001139C3"/>
    <w:rsid w:val="001430D0"/>
    <w:rsid w:val="00144EA4"/>
    <w:rsid w:val="00182B69"/>
    <w:rsid w:val="002068BB"/>
    <w:rsid w:val="0021039D"/>
    <w:rsid w:val="0021250C"/>
    <w:rsid w:val="00282AA7"/>
    <w:rsid w:val="00294A8A"/>
    <w:rsid w:val="002B2ED4"/>
    <w:rsid w:val="002D0FE0"/>
    <w:rsid w:val="002F48B8"/>
    <w:rsid w:val="003301E8"/>
    <w:rsid w:val="00340460"/>
    <w:rsid w:val="00384585"/>
    <w:rsid w:val="0039511E"/>
    <w:rsid w:val="003A71A5"/>
    <w:rsid w:val="003A7A78"/>
    <w:rsid w:val="003C27CC"/>
    <w:rsid w:val="003F78D9"/>
    <w:rsid w:val="00401F76"/>
    <w:rsid w:val="00431D48"/>
    <w:rsid w:val="004A2A32"/>
    <w:rsid w:val="004D6187"/>
    <w:rsid w:val="004F4DC6"/>
    <w:rsid w:val="00566E1D"/>
    <w:rsid w:val="0057739D"/>
    <w:rsid w:val="005F56D4"/>
    <w:rsid w:val="00603392"/>
    <w:rsid w:val="00641E51"/>
    <w:rsid w:val="006A47F4"/>
    <w:rsid w:val="006C1A85"/>
    <w:rsid w:val="007527EB"/>
    <w:rsid w:val="008120D3"/>
    <w:rsid w:val="008E606D"/>
    <w:rsid w:val="00902890"/>
    <w:rsid w:val="00906F6C"/>
    <w:rsid w:val="00937225"/>
    <w:rsid w:val="00947B80"/>
    <w:rsid w:val="009D612C"/>
    <w:rsid w:val="00A25D06"/>
    <w:rsid w:val="00AB50C4"/>
    <w:rsid w:val="00AC65AD"/>
    <w:rsid w:val="00AD3F01"/>
    <w:rsid w:val="00B36CD4"/>
    <w:rsid w:val="00B87117"/>
    <w:rsid w:val="00B879B7"/>
    <w:rsid w:val="00BF0A3C"/>
    <w:rsid w:val="00BF1ECC"/>
    <w:rsid w:val="00C14F5B"/>
    <w:rsid w:val="00C1574F"/>
    <w:rsid w:val="00C3480B"/>
    <w:rsid w:val="00C3754B"/>
    <w:rsid w:val="00C52E33"/>
    <w:rsid w:val="00C86F3F"/>
    <w:rsid w:val="00CD0EF5"/>
    <w:rsid w:val="00CE1AFA"/>
    <w:rsid w:val="00CE1E1B"/>
    <w:rsid w:val="00D413B8"/>
    <w:rsid w:val="00D639A5"/>
    <w:rsid w:val="00D70482"/>
    <w:rsid w:val="00D948D2"/>
    <w:rsid w:val="00DD58B3"/>
    <w:rsid w:val="00E703A0"/>
    <w:rsid w:val="00EC4192"/>
    <w:rsid w:val="00ED1ED5"/>
    <w:rsid w:val="00F16E41"/>
    <w:rsid w:val="00F24C7A"/>
    <w:rsid w:val="00F27C89"/>
    <w:rsid w:val="00F46F96"/>
    <w:rsid w:val="00F72790"/>
    <w:rsid w:val="00F73FD0"/>
    <w:rsid w:val="00F9019C"/>
    <w:rsid w:val="00F96F1A"/>
    <w:rsid w:val="00FE0552"/>
    <w:rsid w:val="00FE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B53F3A2-C0FB-4130-9A03-02AD1842B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2125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25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125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250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1250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2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1250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31D4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C1A8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C1A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rsid w:val="006C1A85"/>
    <w:rPr>
      <w:rFonts w:ascii="Times New Roman" w:eastAsia="Times New Roman" w:hAnsi="Times New Roman"/>
      <w:sz w:val="24"/>
    </w:rPr>
  </w:style>
  <w:style w:type="character" w:styleId="Hipercze">
    <w:name w:val="Hyperlink"/>
    <w:basedOn w:val="Domylnaczcionkaakapitu"/>
    <w:rsid w:val="006C1A8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C1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A85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401F76"/>
    <w:rPr>
      <w:b/>
      <w:bCs/>
    </w:rPr>
  </w:style>
  <w:style w:type="character" w:customStyle="1" w:styleId="Wyrnienie">
    <w:name w:val="Wyróżnienie"/>
    <w:qFormat/>
    <w:rsid w:val="00B87117"/>
    <w:rPr>
      <w:i/>
    </w:rPr>
  </w:style>
  <w:style w:type="paragraph" w:styleId="Tekstpodstawowy">
    <w:name w:val="Body Text"/>
    <w:basedOn w:val="Normalny"/>
    <w:link w:val="TekstpodstawowyZnak"/>
    <w:uiPriority w:val="99"/>
    <w:rsid w:val="00B87117"/>
    <w:pPr>
      <w:spacing w:after="14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87117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B36C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B36CD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psp3.radom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odp.%20Kuratorium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odp. Kuratorium</Template>
  <TotalTime>0</TotalTime>
  <Pages>2</Pages>
  <Words>294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user</cp:lastModifiedBy>
  <cp:revision>2</cp:revision>
  <cp:lastPrinted>2022-01-21T14:12:00Z</cp:lastPrinted>
  <dcterms:created xsi:type="dcterms:W3CDTF">2022-02-25T08:20:00Z</dcterms:created>
  <dcterms:modified xsi:type="dcterms:W3CDTF">2022-02-25T08:20:00Z</dcterms:modified>
</cp:coreProperties>
</file>