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4075" w14:textId="77777777" w:rsidR="00215E3A" w:rsidRPr="00FB289E" w:rsidRDefault="00215E3A" w:rsidP="0003460C">
      <w:pPr>
        <w:autoSpaceDE w:val="0"/>
        <w:spacing w:after="0" w:line="240" w:lineRule="auto"/>
        <w:jc w:val="right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Załącznik nr 1</w:t>
      </w:r>
    </w:p>
    <w:p w14:paraId="26F78D37" w14:textId="77777777" w:rsidR="00215E3A" w:rsidRPr="00FB289E" w:rsidRDefault="00215E3A" w:rsidP="0003460C">
      <w:pPr>
        <w:spacing w:after="0" w:line="240" w:lineRule="auto"/>
        <w:rPr>
          <w:rFonts w:ascii="Neo Sans Pro" w:hAnsi="Neo Sans Pro" w:cs="Arial"/>
          <w:b/>
          <w:i/>
          <w:color w:val="000000"/>
          <w:lang w:eastAsia="ar-SA"/>
        </w:rPr>
      </w:pPr>
    </w:p>
    <w:p w14:paraId="6127B8F9" w14:textId="77777777" w:rsidR="009E3E4C" w:rsidRPr="00FB289E" w:rsidRDefault="009E3E4C" w:rsidP="0003460C">
      <w:pPr>
        <w:spacing w:after="0" w:line="24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………………….…………………………………..…..</w:t>
      </w:r>
    </w:p>
    <w:p w14:paraId="5623FAC6" w14:textId="74599DC8" w:rsidR="009E3E4C" w:rsidRPr="00FB289E" w:rsidRDefault="009E3E4C" w:rsidP="0003460C">
      <w:pPr>
        <w:spacing w:after="0" w:line="24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(Nazwa i adres firmy oferenta)</w:t>
      </w:r>
    </w:p>
    <w:p w14:paraId="3D586628" w14:textId="77777777" w:rsidR="009E3E4C" w:rsidRPr="00FB289E" w:rsidRDefault="009E3E4C" w:rsidP="0003460C">
      <w:pPr>
        <w:spacing w:after="0" w:line="24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REGON ……………………………………………….</w:t>
      </w:r>
    </w:p>
    <w:p w14:paraId="0353D969" w14:textId="77777777" w:rsidR="009E3E4C" w:rsidRPr="00FB289E" w:rsidRDefault="009E3E4C" w:rsidP="0003460C">
      <w:pPr>
        <w:spacing w:after="0" w:line="240" w:lineRule="auto"/>
        <w:jc w:val="both"/>
        <w:rPr>
          <w:rFonts w:ascii="Neo Sans Pro" w:hAnsi="Neo Sans Pro" w:cs="Arial"/>
        </w:rPr>
      </w:pPr>
      <w:r w:rsidRPr="00FB289E">
        <w:rPr>
          <w:rFonts w:ascii="Neo Sans Pro" w:hAnsi="Neo Sans Pro" w:cs="Arial"/>
        </w:rPr>
        <w:t>NIP …………………………………………………….</w:t>
      </w:r>
    </w:p>
    <w:p w14:paraId="6FD43955" w14:textId="1ACEEEF8" w:rsidR="00083E9B" w:rsidRPr="00FB289E" w:rsidRDefault="009E3E4C" w:rsidP="0003460C">
      <w:pPr>
        <w:spacing w:after="0" w:line="240" w:lineRule="auto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</w:rPr>
        <w:t>Tel./fax …………………………………………….…..</w:t>
      </w:r>
    </w:p>
    <w:p w14:paraId="4B9DE746" w14:textId="77777777" w:rsidR="00A42FAC" w:rsidRPr="00FB289E" w:rsidRDefault="00A42FAC" w:rsidP="0003460C">
      <w:pPr>
        <w:widowControl w:val="0"/>
        <w:adjustRightInd w:val="0"/>
        <w:spacing w:after="0" w:line="240" w:lineRule="auto"/>
        <w:ind w:left="3540" w:firstLine="708"/>
        <w:textAlignment w:val="baseline"/>
        <w:rPr>
          <w:rFonts w:ascii="Neo Sans Pro" w:hAnsi="Neo Sans Pro" w:cs="Arial"/>
          <w:b/>
        </w:rPr>
      </w:pPr>
    </w:p>
    <w:p w14:paraId="7574157B" w14:textId="0FB270CB" w:rsidR="00083E9B" w:rsidRPr="00FB289E" w:rsidRDefault="00083E9B" w:rsidP="0003460C">
      <w:pPr>
        <w:widowControl w:val="0"/>
        <w:adjustRightInd w:val="0"/>
        <w:spacing w:after="0" w:line="240" w:lineRule="auto"/>
        <w:ind w:left="3540" w:firstLine="708"/>
        <w:textAlignment w:val="baseline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OFERTA DLA GMINY MIASTA RADOMIA</w:t>
      </w:r>
    </w:p>
    <w:p w14:paraId="32D6145A" w14:textId="77777777" w:rsidR="00083E9B" w:rsidRPr="00FB289E" w:rsidRDefault="00083E9B" w:rsidP="0003460C">
      <w:pPr>
        <w:widowControl w:val="0"/>
        <w:adjustRightInd w:val="0"/>
        <w:spacing w:after="0" w:line="240" w:lineRule="auto"/>
        <w:ind w:left="3540" w:firstLine="708"/>
        <w:textAlignment w:val="baseline"/>
        <w:rPr>
          <w:rFonts w:ascii="Neo Sans Pro" w:hAnsi="Neo Sans Pro" w:cs="Arial"/>
          <w:b/>
        </w:rPr>
      </w:pPr>
    </w:p>
    <w:p w14:paraId="0FD214E8" w14:textId="0168F6F0" w:rsidR="00083E9B" w:rsidRPr="00FB289E" w:rsidRDefault="00083E9B" w:rsidP="0003460C">
      <w:pPr>
        <w:widowControl w:val="0"/>
        <w:adjustRightInd w:val="0"/>
        <w:spacing w:after="0" w:line="240" w:lineRule="auto"/>
        <w:ind w:left="3540" w:firstLine="708"/>
        <w:textAlignment w:val="baseline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ADRES DO KORESPONDENCJI:</w:t>
      </w:r>
    </w:p>
    <w:p w14:paraId="01BA616A" w14:textId="77777777" w:rsidR="00083E9B" w:rsidRPr="00FB289E" w:rsidRDefault="009E3E4C" w:rsidP="0003460C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Urząd Miejski w Radomiu</w:t>
      </w:r>
    </w:p>
    <w:p w14:paraId="05D878AF" w14:textId="77777777" w:rsidR="00A42FAC" w:rsidRPr="00FB289E" w:rsidRDefault="009E3E4C" w:rsidP="0003460C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ul. Jana Kilińskiego 30</w:t>
      </w:r>
    </w:p>
    <w:p w14:paraId="05A488B9" w14:textId="34D260CD" w:rsidR="009E3E4C" w:rsidRPr="00FB289E" w:rsidRDefault="009E3E4C" w:rsidP="0003460C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FB289E">
        <w:rPr>
          <w:rFonts w:ascii="Neo Sans Pro" w:hAnsi="Neo Sans Pro" w:cs="Arial"/>
          <w:b/>
        </w:rPr>
        <w:t>26-600 Radom</w:t>
      </w:r>
    </w:p>
    <w:p w14:paraId="2A99964C" w14:textId="77777777" w:rsidR="009E3E4C" w:rsidRPr="00FB289E" w:rsidRDefault="009E3E4C" w:rsidP="0003460C">
      <w:pPr>
        <w:spacing w:after="0" w:line="240" w:lineRule="auto"/>
        <w:jc w:val="center"/>
        <w:rPr>
          <w:rFonts w:ascii="Neo Sans Pro" w:hAnsi="Neo Sans Pro" w:cs="Arial"/>
          <w:b/>
          <w:i/>
          <w:color w:val="000000"/>
          <w:lang w:eastAsia="ar-SA"/>
        </w:rPr>
      </w:pPr>
    </w:p>
    <w:p w14:paraId="50FB362B" w14:textId="77777777" w:rsidR="00083E9B" w:rsidRPr="00FB289E" w:rsidRDefault="00083E9B" w:rsidP="0003460C">
      <w:pPr>
        <w:spacing w:after="0" w:line="240" w:lineRule="auto"/>
        <w:jc w:val="both"/>
        <w:rPr>
          <w:rFonts w:ascii="Neo Sans Pro" w:hAnsi="Neo Sans Pro" w:cs="Arial"/>
          <w:color w:val="000000"/>
          <w:lang w:eastAsia="ar-SA"/>
        </w:rPr>
      </w:pPr>
    </w:p>
    <w:p w14:paraId="2D18CB6C" w14:textId="21CDA856" w:rsidR="005B1F27" w:rsidRPr="005B1F27" w:rsidRDefault="005B1F27" w:rsidP="0003460C">
      <w:pPr>
        <w:spacing w:after="0" w:line="240" w:lineRule="auto"/>
        <w:ind w:firstLine="709"/>
        <w:jc w:val="both"/>
        <w:rPr>
          <w:rFonts w:ascii="Neo Sans Pro" w:hAnsi="Neo Sans Pro" w:cs="Arial"/>
          <w:color w:val="000000"/>
          <w:lang w:eastAsia="ar-SA"/>
        </w:rPr>
      </w:pPr>
      <w:r w:rsidRPr="005B1F27">
        <w:rPr>
          <w:rFonts w:ascii="Neo Sans Pro" w:hAnsi="Neo Sans Pro" w:cs="Arial"/>
          <w:color w:val="000000"/>
          <w:lang w:eastAsia="ar-SA"/>
        </w:rPr>
        <w:t xml:space="preserve">W odpowiedzi na Zapytanie Ofertowe </w:t>
      </w:r>
      <w:r w:rsidR="00A11C6A">
        <w:rPr>
          <w:rFonts w:ascii="Neo Sans Pro" w:hAnsi="Neo Sans Pro" w:cs="Arial"/>
          <w:color w:val="000000"/>
          <w:lang w:eastAsia="ar-SA"/>
        </w:rPr>
        <w:t>BAG.</w:t>
      </w:r>
      <w:r w:rsidRPr="005B1F27">
        <w:rPr>
          <w:rFonts w:ascii="Neo Sans Pro" w:hAnsi="Neo Sans Pro" w:cs="Arial"/>
          <w:color w:val="000000"/>
          <w:lang w:eastAsia="ar-SA"/>
        </w:rPr>
        <w:t>042</w:t>
      </w:r>
      <w:r w:rsidR="00A11C6A">
        <w:rPr>
          <w:rFonts w:ascii="Neo Sans Pro" w:hAnsi="Neo Sans Pro" w:cs="Arial"/>
          <w:color w:val="000000"/>
          <w:lang w:eastAsia="ar-SA"/>
        </w:rPr>
        <w:t>.18.</w:t>
      </w:r>
      <w:r w:rsidRPr="005B1F27">
        <w:rPr>
          <w:rFonts w:ascii="Neo Sans Pro" w:hAnsi="Neo Sans Pro" w:cs="Arial"/>
          <w:color w:val="000000"/>
          <w:lang w:eastAsia="ar-SA"/>
        </w:rPr>
        <w:t xml:space="preserve">2023 </w:t>
      </w:r>
      <w:bookmarkStart w:id="0" w:name="_Hlk122592893"/>
      <w:r w:rsidRPr="005B1F27">
        <w:rPr>
          <w:rFonts w:ascii="Neo Sans Pro" w:hAnsi="Neo Sans Pro" w:cs="Arial"/>
          <w:bCs/>
        </w:rPr>
        <w:t xml:space="preserve">zakup </w:t>
      </w:r>
      <w:bookmarkEnd w:id="0"/>
      <w:r w:rsidRPr="005B1F27">
        <w:rPr>
          <w:rFonts w:ascii="Neo Sans Pro" w:hAnsi="Neo Sans Pro" w:cs="Arial"/>
        </w:rPr>
        <w:t xml:space="preserve">tabliczek informacyjnych w języku Braille’a (projekt, wykonanie), opracowanie, wykonanie oraz dostawa planów </w:t>
      </w:r>
      <w:proofErr w:type="spellStart"/>
      <w:r w:rsidRPr="005B1F27">
        <w:rPr>
          <w:rFonts w:ascii="Neo Sans Pro" w:hAnsi="Neo Sans Pro" w:cs="Arial"/>
        </w:rPr>
        <w:t>tyflograficznych</w:t>
      </w:r>
      <w:proofErr w:type="spellEnd"/>
      <w:r w:rsidRPr="005B1F27">
        <w:rPr>
          <w:rFonts w:ascii="Neo Sans Pro" w:hAnsi="Neo Sans Pro" w:cs="Arial"/>
        </w:rPr>
        <w:t xml:space="preserve"> z oznaczeniem w alfabecie Braille’a na stojaku ul. Moniuszki 9, ul.  Kilińskiego 30, Rynek 1, zakup piktogramów informacyjnych, zakup tablic informacyjnych – kontrastowych</w:t>
      </w:r>
      <w:r w:rsidRPr="005B1F27">
        <w:rPr>
          <w:rFonts w:ascii="Neo Sans Pro" w:hAnsi="Neo Sans Pro" w:cs="Arial"/>
          <w:b/>
          <w:bCs/>
          <w:color w:val="000000"/>
          <w:lang w:eastAsia="ar-SA"/>
        </w:rPr>
        <w:t xml:space="preserve"> </w:t>
      </w:r>
      <w:r w:rsidRPr="005B1F27">
        <w:rPr>
          <w:rFonts w:ascii="Neo Sans Pro" w:hAnsi="Neo Sans Pro" w:cs="Arial"/>
          <w:bCs/>
          <w:color w:val="000000"/>
          <w:lang w:eastAsia="ar-SA"/>
        </w:rPr>
        <w:t>w</w:t>
      </w:r>
      <w:r w:rsidRPr="005B1F27">
        <w:rPr>
          <w:rFonts w:ascii="Neo Sans Pro" w:hAnsi="Neo Sans Pro" w:cs="Arial"/>
          <w:b/>
          <w:color w:val="000000"/>
          <w:lang w:eastAsia="ar-SA"/>
        </w:rPr>
        <w:t> </w:t>
      </w:r>
      <w:r w:rsidRPr="005B1F27">
        <w:rPr>
          <w:rFonts w:ascii="Neo Sans Pro" w:hAnsi="Neo Sans Pro" w:cs="Arial"/>
          <w:color w:val="000000"/>
          <w:lang w:eastAsia="ar-SA"/>
        </w:rPr>
        <w:t xml:space="preserve">projekcie </w:t>
      </w:r>
      <w:r w:rsidRPr="005B1F27">
        <w:rPr>
          <w:rFonts w:ascii="Neo Sans Pro" w:hAnsi="Neo Sans Pro" w:cs="Arial"/>
          <w:b/>
          <w:bCs/>
          <w:color w:val="000000"/>
          <w:lang w:eastAsia="ar-SA"/>
        </w:rPr>
        <w:t>„ Dostępny Urząd Miejski w Radomiu”</w:t>
      </w:r>
      <w:r w:rsidRPr="005B1F27">
        <w:rPr>
          <w:rFonts w:ascii="Neo Sans Pro" w:hAnsi="Neo Sans Pro" w:cs="Arial"/>
          <w:color w:val="000000"/>
          <w:spacing w:val="-4"/>
          <w:lang w:eastAsia="ar-SA"/>
        </w:rPr>
        <w:t>,</w:t>
      </w:r>
      <w:r w:rsidRPr="005B1F27">
        <w:rPr>
          <w:rFonts w:ascii="Neo Sans Pro" w:hAnsi="Neo Sans Pro" w:cs="Arial"/>
          <w:color w:val="000000"/>
          <w:lang w:eastAsia="ar-SA"/>
        </w:rPr>
        <w:t xml:space="preserve"> składamy niniejszą ofertę: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41"/>
        <w:gridCol w:w="4458"/>
        <w:gridCol w:w="981"/>
        <w:gridCol w:w="1268"/>
        <w:gridCol w:w="1404"/>
      </w:tblGrid>
      <w:tr w:rsidR="00FB289E" w:rsidRPr="00FB289E" w14:paraId="0F3015DA" w14:textId="552D915B" w:rsidTr="00DF679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382D" w14:textId="720B1554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L.p.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3EDB7" w14:textId="77777777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Nazwa przedmiotu zamówienia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35761" w14:textId="77777777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EC2C" w14:textId="23C37CFD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Wartość netto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4180" w14:textId="212891FE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b/>
                <w:bCs/>
                <w:color w:val="000000"/>
                <w:lang w:eastAsia="ar-SA"/>
              </w:rPr>
              <w:t>Wartość brutto</w:t>
            </w:r>
          </w:p>
        </w:tc>
      </w:tr>
      <w:tr w:rsidR="005B1F27" w:rsidRPr="00FB289E" w14:paraId="0733B34A" w14:textId="1993A57E" w:rsidTr="00DF679B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F2B5" w14:textId="77777777" w:rsidR="005B1F27" w:rsidRPr="00FB289E" w:rsidRDefault="005B1F27" w:rsidP="0003460C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4583" w14:textId="77777777" w:rsidR="00B10AB1" w:rsidRDefault="005B1F27" w:rsidP="0003460C">
            <w:pPr>
              <w:spacing w:after="0" w:line="240" w:lineRule="auto"/>
              <w:rPr>
                <w:rFonts w:ascii="Neo Sans Pro" w:eastAsiaTheme="minorHAnsi" w:hAnsi="Neo Sans Pro" w:cs="Arial"/>
              </w:rPr>
            </w:pPr>
            <w:r w:rsidRPr="005B1F27">
              <w:rPr>
                <w:rFonts w:ascii="Neo Sans Pro" w:eastAsiaTheme="minorHAnsi" w:hAnsi="Neo Sans Pro" w:cs="Arial"/>
              </w:rPr>
              <w:t>Zakup Tabliczek informacyjnych w języku Braille’a</w:t>
            </w:r>
          </w:p>
          <w:p w14:paraId="4BE5F187" w14:textId="72B6CB89" w:rsidR="005B1F27" w:rsidRPr="00B10AB1" w:rsidRDefault="00B10AB1" w:rsidP="0003460C">
            <w:pPr>
              <w:spacing w:after="0" w:line="240" w:lineRule="auto"/>
              <w:rPr>
                <w:rFonts w:ascii="Neo Sans Pro" w:eastAsiaTheme="minorHAnsi" w:hAnsi="Neo Sans Pro" w:cs="Arial"/>
              </w:rPr>
            </w:pPr>
            <w:r w:rsidRPr="00B10AB1">
              <w:rPr>
                <w:rFonts w:ascii="Neo Sans Pro" w:eastAsiaTheme="minorHAnsi" w:hAnsi="Neo Sans Pro" w:cs="Arial"/>
              </w:rPr>
              <w:t>(</w:t>
            </w:r>
            <w:r w:rsidR="005B1F27" w:rsidRPr="00B10AB1">
              <w:rPr>
                <w:rFonts w:ascii="Neo Sans Pro" w:eastAsiaTheme="minorHAnsi" w:hAnsi="Neo Sans Pro" w:cs="Arial"/>
              </w:rPr>
              <w:t>projekt, wykonanie)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B7D6" w14:textId="5F5DC7D8" w:rsidR="005B1F27" w:rsidRPr="005B1F27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vertAlign w:val="superscript"/>
                <w:lang w:eastAsia="ar-SA"/>
              </w:rPr>
            </w:pPr>
            <w:r w:rsidRPr="005B1F27">
              <w:rPr>
                <w:rFonts w:ascii="Neo Sans Pro" w:hAnsi="Neo Sans Pro" w:cs="Arial"/>
                <w:color w:val="000000"/>
                <w:lang w:eastAsia="ar-SA"/>
              </w:rPr>
              <w:t>34 szt.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66E2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8C05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  <w:tr w:rsidR="005B1F27" w:rsidRPr="00FB289E" w14:paraId="1BBB4653" w14:textId="57486CF6" w:rsidTr="00DF679B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C06C" w14:textId="77777777" w:rsidR="005B1F27" w:rsidRPr="00FB289E" w:rsidRDefault="005B1F27" w:rsidP="0003460C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E552" w14:textId="05F3A5E4" w:rsidR="005B1F27" w:rsidRPr="005B1F27" w:rsidRDefault="005B1F27" w:rsidP="0003460C">
            <w:pPr>
              <w:spacing w:after="0" w:line="240" w:lineRule="auto"/>
              <w:ind w:left="34" w:hanging="34"/>
              <w:rPr>
                <w:rFonts w:ascii="Neo Sans Pro" w:hAnsi="Neo Sans Pro" w:cs="Arial"/>
                <w:color w:val="000000" w:themeColor="text1"/>
              </w:rPr>
            </w:pPr>
            <w:r>
              <w:rPr>
                <w:rFonts w:ascii="Neo Sans Pro" w:hAnsi="Neo Sans Pro" w:cs="Arial"/>
              </w:rPr>
              <w:t xml:space="preserve">Opracowanie, wykonanie oraz </w:t>
            </w:r>
            <w:r w:rsidRPr="005B1F27">
              <w:rPr>
                <w:rFonts w:ascii="Neo Sans Pro" w:hAnsi="Neo Sans Pro" w:cs="Arial"/>
              </w:rPr>
              <w:t>do</w:t>
            </w:r>
            <w:r w:rsidR="00B10AB1">
              <w:rPr>
                <w:rFonts w:ascii="Neo Sans Pro" w:hAnsi="Neo Sans Pro" w:cs="Arial"/>
              </w:rPr>
              <w:t xml:space="preserve">stawa planów </w:t>
            </w:r>
            <w:proofErr w:type="spellStart"/>
            <w:r w:rsidR="00B10AB1">
              <w:rPr>
                <w:rFonts w:ascii="Neo Sans Pro" w:hAnsi="Neo Sans Pro" w:cs="Arial"/>
              </w:rPr>
              <w:t>tyflograficznych</w:t>
            </w:r>
            <w:proofErr w:type="spellEnd"/>
            <w:r w:rsidR="00B10AB1">
              <w:rPr>
                <w:rFonts w:ascii="Neo Sans Pro" w:hAnsi="Neo Sans Pro" w:cs="Arial"/>
              </w:rPr>
              <w:t xml:space="preserve"> z </w:t>
            </w:r>
            <w:r w:rsidRPr="005B1F27">
              <w:rPr>
                <w:rFonts w:ascii="Neo Sans Pro" w:hAnsi="Neo Sans Pro" w:cs="Arial"/>
              </w:rPr>
              <w:t>oznaczeniem w alfabecie Braille’a na stojaku ul. Moniuszki 9, ul.  Kilińskiego 30, Rynek 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F7BB" w14:textId="77777777" w:rsidR="005B1F27" w:rsidRPr="005B1F27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5B1F27">
              <w:rPr>
                <w:rFonts w:ascii="Neo Sans Pro" w:hAnsi="Neo Sans Pro" w:cs="Arial"/>
                <w:color w:val="000000"/>
                <w:lang w:eastAsia="ar-SA"/>
              </w:rPr>
              <w:t>3 szt.</w:t>
            </w:r>
          </w:p>
          <w:p w14:paraId="326B6493" w14:textId="77777777" w:rsidR="005B1F27" w:rsidRPr="005B1F27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1D6A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0EB5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  <w:tr w:rsidR="005B1F27" w:rsidRPr="00FB289E" w14:paraId="0B8A1CC8" w14:textId="77777777" w:rsidTr="00DF679B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900D" w14:textId="77777777" w:rsidR="005B1F27" w:rsidRPr="00FB289E" w:rsidRDefault="005B1F27" w:rsidP="0003460C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9A06" w14:textId="77777777" w:rsidR="005B1F27" w:rsidRPr="005B1F27" w:rsidRDefault="005B1F27" w:rsidP="0003460C">
            <w:pPr>
              <w:spacing w:after="0" w:line="240" w:lineRule="auto"/>
              <w:rPr>
                <w:rFonts w:ascii="Neo Sans Pro" w:hAnsi="Neo Sans Pro" w:cs="Arial"/>
                <w:color w:val="000000" w:themeColor="text1"/>
              </w:rPr>
            </w:pPr>
            <w:r w:rsidRPr="005B1F27">
              <w:rPr>
                <w:rFonts w:ascii="Neo Sans Pro" w:hAnsi="Neo Sans Pro" w:cs="Arial"/>
                <w:color w:val="000000" w:themeColor="text1"/>
              </w:rPr>
              <w:t>Zakup</w:t>
            </w:r>
          </w:p>
          <w:p w14:paraId="7E034518" w14:textId="4574B0E5" w:rsidR="005B1F27" w:rsidRPr="005B1F27" w:rsidRDefault="005B1F27" w:rsidP="0003460C">
            <w:pPr>
              <w:spacing w:after="0" w:line="240" w:lineRule="auto"/>
              <w:ind w:left="708" w:hanging="708"/>
              <w:rPr>
                <w:rFonts w:ascii="Neo Sans Pro" w:hAnsi="Neo Sans Pro" w:cs="Arial"/>
                <w:color w:val="000000" w:themeColor="text1"/>
              </w:rPr>
            </w:pPr>
            <w:r w:rsidRPr="005B1F27">
              <w:rPr>
                <w:rFonts w:ascii="Neo Sans Pro" w:hAnsi="Neo Sans Pro" w:cs="Arial"/>
                <w:color w:val="000000" w:themeColor="text1"/>
              </w:rPr>
              <w:t>Piktogramów  informacyjnych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AC04" w14:textId="28B31D6E" w:rsidR="005B1F27" w:rsidRPr="005B1F27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5B1F27">
              <w:rPr>
                <w:rFonts w:ascii="Neo Sans Pro" w:hAnsi="Neo Sans Pro" w:cs="Arial"/>
                <w:color w:val="000000"/>
                <w:lang w:eastAsia="ar-SA"/>
              </w:rPr>
              <w:t>20 szt.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10DC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A7FA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  <w:tr w:rsidR="005B1F27" w:rsidRPr="00FB289E" w14:paraId="17A44CF7" w14:textId="77777777" w:rsidTr="00DF679B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F2EE" w14:textId="77777777" w:rsidR="005B1F27" w:rsidRPr="00FB289E" w:rsidRDefault="005B1F27" w:rsidP="0003460C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496F" w14:textId="7A7CCF70" w:rsidR="005B1F27" w:rsidRPr="005B1F27" w:rsidRDefault="005B1F27" w:rsidP="0003460C">
            <w:pPr>
              <w:spacing w:after="0" w:line="240" w:lineRule="auto"/>
              <w:rPr>
                <w:rFonts w:ascii="Neo Sans Pro" w:hAnsi="Neo Sans Pro" w:cs="Arial"/>
                <w:color w:val="000000" w:themeColor="text1"/>
              </w:rPr>
            </w:pPr>
            <w:r w:rsidRPr="005B1F27">
              <w:rPr>
                <w:rFonts w:ascii="Neo Sans Pro" w:hAnsi="Neo Sans Pro" w:cs="Arial"/>
                <w:color w:val="000000" w:themeColor="text1"/>
              </w:rPr>
              <w:t xml:space="preserve">Zakup tablic informacyjnych kontrastowych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1145" w14:textId="212EEAA9" w:rsidR="005B1F27" w:rsidRPr="005B1F27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5B1F27">
              <w:rPr>
                <w:rFonts w:ascii="Neo Sans Pro" w:hAnsi="Neo Sans Pro" w:cs="Arial"/>
                <w:color w:val="000000"/>
                <w:lang w:eastAsia="ar-SA"/>
              </w:rPr>
              <w:t>3 szt.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7E1F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676C" w14:textId="77777777" w:rsidR="005B1F27" w:rsidRPr="00FB289E" w:rsidRDefault="005B1F27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  <w:tr w:rsidR="00FB289E" w:rsidRPr="00FB289E" w14:paraId="4824EECA" w14:textId="77777777" w:rsidTr="00B10AB1">
        <w:trPr>
          <w:trHeight w:val="453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1215" w14:textId="60732993" w:rsidR="00FB289E" w:rsidRPr="00FB289E" w:rsidRDefault="00FB289E" w:rsidP="0003460C">
            <w:pPr>
              <w:spacing w:after="0" w:line="240" w:lineRule="auto"/>
              <w:jc w:val="right"/>
              <w:rPr>
                <w:rFonts w:ascii="Neo Sans Pro" w:hAnsi="Neo Sans Pro" w:cs="Arial"/>
                <w:color w:val="000000"/>
                <w:lang w:eastAsia="ar-SA"/>
              </w:rPr>
            </w:pPr>
            <w:r w:rsidRPr="00FB289E">
              <w:rPr>
                <w:rFonts w:ascii="Neo Sans Pro" w:hAnsi="Neo Sans Pro" w:cs="Arial"/>
                <w:color w:val="000000"/>
                <w:lang w:eastAsia="ar-SA"/>
              </w:rPr>
              <w:t>Razem: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D8D" w14:textId="77777777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EF9B" w14:textId="77777777" w:rsidR="00FB289E" w:rsidRPr="00FB289E" w:rsidRDefault="00FB289E" w:rsidP="0003460C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</w:tbl>
    <w:p w14:paraId="7BA366CD" w14:textId="77777777" w:rsidR="000C049E" w:rsidRPr="00FB289E" w:rsidRDefault="000C049E" w:rsidP="0003460C">
      <w:pPr>
        <w:spacing w:after="0" w:line="24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Oświadczamy, że zapoznaliśmy się z warunkami Zapytania Ofertowego i nie wnosimy do nich żadnych zastrzeżeń. Zobowiązujemy się realizować zamówienie w terminach określonych w Zapytaniu Ofertowym.</w:t>
      </w:r>
    </w:p>
    <w:p w14:paraId="71354244" w14:textId="2039E92C" w:rsidR="00215E3A" w:rsidRDefault="000C049E" w:rsidP="0003460C">
      <w:pPr>
        <w:spacing w:after="0" w:line="24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Uważamy się za związanych niniejszą ofertą przez okres 90 dni.</w:t>
      </w:r>
    </w:p>
    <w:p w14:paraId="68B2F601" w14:textId="77777777" w:rsidR="005B1F27" w:rsidRPr="00FB289E" w:rsidRDefault="005B1F27" w:rsidP="0003460C">
      <w:pPr>
        <w:spacing w:after="0" w:line="240" w:lineRule="auto"/>
        <w:jc w:val="both"/>
        <w:rPr>
          <w:rFonts w:ascii="Neo Sans Pro" w:hAnsi="Neo Sans Pro" w:cs="Arial"/>
          <w:color w:val="000000"/>
          <w:lang w:eastAsia="ar-SA"/>
        </w:rPr>
      </w:pPr>
    </w:p>
    <w:p w14:paraId="233C316D" w14:textId="77777777" w:rsidR="00215E3A" w:rsidRPr="00FB289E" w:rsidRDefault="00215E3A" w:rsidP="0003460C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5740ECDA" w14:textId="3D400D0C" w:rsidR="00215E3A" w:rsidRPr="00FB289E" w:rsidRDefault="00215E3A" w:rsidP="0003460C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 xml:space="preserve">…………………….., dn. ……………………..                          </w:t>
      </w:r>
      <w:r w:rsidR="00FB289E">
        <w:rPr>
          <w:rFonts w:ascii="Neo Sans Pro" w:hAnsi="Neo Sans Pro" w:cs="Arial"/>
          <w:color w:val="000000"/>
          <w:lang w:eastAsia="ar-SA"/>
        </w:rPr>
        <w:tab/>
      </w:r>
      <w:r w:rsidR="00FB289E">
        <w:rPr>
          <w:rFonts w:ascii="Neo Sans Pro" w:hAnsi="Neo Sans Pro" w:cs="Arial"/>
          <w:color w:val="000000"/>
          <w:lang w:eastAsia="ar-SA"/>
        </w:rPr>
        <w:tab/>
        <w:t>…………</w:t>
      </w:r>
      <w:r w:rsidRPr="00FB289E">
        <w:rPr>
          <w:rFonts w:ascii="Neo Sans Pro" w:hAnsi="Neo Sans Pro" w:cs="Arial"/>
          <w:color w:val="000000"/>
          <w:lang w:eastAsia="ar-SA"/>
        </w:rPr>
        <w:t>…</w:t>
      </w:r>
      <w:r w:rsidR="00FB289E">
        <w:rPr>
          <w:rFonts w:ascii="Neo Sans Pro" w:hAnsi="Neo Sans Pro" w:cs="Arial"/>
          <w:color w:val="000000"/>
          <w:lang w:eastAsia="ar-SA"/>
        </w:rPr>
        <w:t>……………</w:t>
      </w:r>
      <w:r w:rsidRPr="00FB289E">
        <w:rPr>
          <w:rFonts w:ascii="Neo Sans Pro" w:hAnsi="Neo Sans Pro" w:cs="Arial"/>
          <w:color w:val="000000"/>
          <w:lang w:eastAsia="ar-SA"/>
        </w:rPr>
        <w:t>….…………………………….……………</w:t>
      </w:r>
    </w:p>
    <w:p w14:paraId="7288648D" w14:textId="349466F8" w:rsidR="0083533C" w:rsidRPr="005B1F27" w:rsidRDefault="00215E3A" w:rsidP="0003460C">
      <w:pPr>
        <w:spacing w:after="0" w:line="240" w:lineRule="auto"/>
        <w:ind w:left="4248" w:firstLine="708"/>
        <w:rPr>
          <w:rFonts w:ascii="Neo Sans Pro" w:hAnsi="Neo Sans Pro" w:cs="Arial"/>
          <w:color w:val="000000"/>
          <w:lang w:eastAsia="ar-SA"/>
        </w:rPr>
      </w:pPr>
      <w:r w:rsidRPr="00FB289E">
        <w:rPr>
          <w:rFonts w:ascii="Neo Sans Pro" w:hAnsi="Neo Sans Pro" w:cs="Arial"/>
          <w:color w:val="000000"/>
          <w:lang w:eastAsia="ar-SA"/>
        </w:rPr>
        <w:t>(podpis upoważnionego przedstawiciela)</w:t>
      </w:r>
    </w:p>
    <w:sectPr w:rsidR="0083533C" w:rsidRPr="005B1F27" w:rsidSect="000F4CA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53204" w14:textId="77777777" w:rsidR="00060405" w:rsidRDefault="00060405">
      <w:pPr>
        <w:spacing w:after="0" w:line="240" w:lineRule="auto"/>
      </w:pPr>
      <w:r>
        <w:separator/>
      </w:r>
    </w:p>
  </w:endnote>
  <w:endnote w:type="continuationSeparator" w:id="0">
    <w:p w14:paraId="419D2464" w14:textId="77777777" w:rsidR="00060405" w:rsidRDefault="00060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eo Sans Pro">
    <w:altName w:val="Tahoma"/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A1DC" w14:textId="65F31317" w:rsidR="00326FB6" w:rsidRDefault="00326FB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54D2904" wp14:editId="457391CF">
          <wp:simplePos x="0" y="0"/>
          <wp:positionH relativeFrom="column">
            <wp:posOffset>4133850</wp:posOffset>
          </wp:positionH>
          <wp:positionV relativeFrom="paragraph">
            <wp:posOffset>140970</wp:posOffset>
          </wp:positionV>
          <wp:extent cx="1681481" cy="781053"/>
          <wp:effectExtent l="0" t="0" r="0" b="0"/>
          <wp:wrapNone/>
          <wp:docPr id="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5507">
      <w:rPr>
        <w:noProof/>
        <w:lang w:eastAsia="pl-PL"/>
      </w:rPr>
      <w:drawing>
        <wp:inline distT="0" distB="0" distL="0" distR="0" wp14:anchorId="0E851475" wp14:editId="45E3ED9B">
          <wp:extent cx="1496242" cy="922655"/>
          <wp:effectExtent l="0" t="0" r="8890" b="0"/>
          <wp:docPr id="4" name="Obraz 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43D7BF92" w:rsidR="0079581E" w:rsidRPr="009A1E32" w:rsidRDefault="00A143CC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1" w:name="_Hlk112365034"/>
    <w:bookmarkStart w:id="2" w:name="_Hlk112365033"/>
    <w:bookmarkStart w:id="3" w:name="_Hlk112363067"/>
    <w:bookmarkStart w:id="4" w:name="_Hlk11236306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B6961B6" wp14:editId="08F6E854">
          <wp:simplePos x="0" y="0"/>
          <wp:positionH relativeFrom="column">
            <wp:posOffset>3933825</wp:posOffset>
          </wp:positionH>
          <wp:positionV relativeFrom="paragraph">
            <wp:posOffset>107331</wp:posOffset>
          </wp:positionV>
          <wp:extent cx="1681481" cy="781053"/>
          <wp:effectExtent l="0" t="0" r="0" b="0"/>
          <wp:wrapNone/>
          <wp:docPr id="31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FC5507" w:rsidRPr="00FC5507">
      <w:rPr>
        <w:noProof/>
        <w:lang w:eastAsia="pl-PL"/>
      </w:rPr>
      <w:drawing>
        <wp:inline distT="0" distB="0" distL="0" distR="0" wp14:anchorId="52B09FDC" wp14:editId="7F5D3A85">
          <wp:extent cx="1496242" cy="922655"/>
          <wp:effectExtent l="0" t="0" r="889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72FE6" w14:textId="77777777" w:rsidR="00060405" w:rsidRDefault="0006040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2986468" w14:textId="77777777" w:rsidR="00060405" w:rsidRDefault="00060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BF5B" w14:textId="66CFAAE0" w:rsidR="00326FB6" w:rsidRDefault="00326FB6">
    <w:pPr>
      <w:pStyle w:val="Nagwek"/>
    </w:pPr>
    <w:r>
      <w:rPr>
        <w:noProof/>
        <w:lang w:eastAsia="pl-PL"/>
      </w:rPr>
      <w:drawing>
        <wp:inline distT="0" distB="0" distL="0" distR="0" wp14:anchorId="797C5EFE" wp14:editId="50AEF59E">
          <wp:extent cx="5759450" cy="1127760"/>
          <wp:effectExtent l="0" t="0" r="0" b="0"/>
          <wp:docPr id="2" name="Obraz 2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B2F9D" w14:textId="37F04569" w:rsidR="00326FB6" w:rsidRPr="00326FB6" w:rsidRDefault="00326FB6" w:rsidP="00326FB6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E13E4"/>
    <w:multiLevelType w:val="hybridMultilevel"/>
    <w:tmpl w:val="8D7A0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C5162"/>
    <w:multiLevelType w:val="multilevel"/>
    <w:tmpl w:val="E632A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D97D6F"/>
    <w:multiLevelType w:val="hybridMultilevel"/>
    <w:tmpl w:val="41F0E678"/>
    <w:lvl w:ilvl="0" w:tplc="2BB0832A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 w:tplc="9172459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66C59"/>
    <w:multiLevelType w:val="multilevel"/>
    <w:tmpl w:val="CA48B74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86557"/>
    <w:multiLevelType w:val="multilevel"/>
    <w:tmpl w:val="FB602AE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930443"/>
    <w:multiLevelType w:val="multilevel"/>
    <w:tmpl w:val="390A9F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E818AD"/>
    <w:multiLevelType w:val="multilevel"/>
    <w:tmpl w:val="AA52A3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797457486">
    <w:abstractNumId w:val="9"/>
  </w:num>
  <w:num w:numId="2" w16cid:durableId="1636636544">
    <w:abstractNumId w:val="5"/>
  </w:num>
  <w:num w:numId="3" w16cid:durableId="228737814">
    <w:abstractNumId w:val="19"/>
  </w:num>
  <w:num w:numId="4" w16cid:durableId="437069794">
    <w:abstractNumId w:val="17"/>
  </w:num>
  <w:num w:numId="5" w16cid:durableId="764300929">
    <w:abstractNumId w:val="2"/>
  </w:num>
  <w:num w:numId="6" w16cid:durableId="1275138270">
    <w:abstractNumId w:val="21"/>
  </w:num>
  <w:num w:numId="7" w16cid:durableId="1422601463">
    <w:abstractNumId w:val="12"/>
  </w:num>
  <w:num w:numId="8" w16cid:durableId="1604458743">
    <w:abstractNumId w:val="1"/>
  </w:num>
  <w:num w:numId="9" w16cid:durableId="1507595327">
    <w:abstractNumId w:val="11"/>
  </w:num>
  <w:num w:numId="10" w16cid:durableId="280691044">
    <w:abstractNumId w:val="13"/>
  </w:num>
  <w:num w:numId="11" w16cid:durableId="401802712">
    <w:abstractNumId w:val="25"/>
  </w:num>
  <w:num w:numId="12" w16cid:durableId="541134243">
    <w:abstractNumId w:val="24"/>
  </w:num>
  <w:num w:numId="13" w16cid:durableId="1645817538">
    <w:abstractNumId w:val="18"/>
  </w:num>
  <w:num w:numId="14" w16cid:durableId="817845031">
    <w:abstractNumId w:val="14"/>
  </w:num>
  <w:num w:numId="15" w16cid:durableId="1305967523">
    <w:abstractNumId w:val="16"/>
  </w:num>
  <w:num w:numId="16" w16cid:durableId="1160005479">
    <w:abstractNumId w:val="23"/>
  </w:num>
  <w:num w:numId="17" w16cid:durableId="229459256">
    <w:abstractNumId w:val="26"/>
  </w:num>
  <w:num w:numId="18" w16cid:durableId="2136870821">
    <w:abstractNumId w:val="15"/>
  </w:num>
  <w:num w:numId="19" w16cid:durableId="336923986">
    <w:abstractNumId w:val="4"/>
  </w:num>
  <w:num w:numId="20" w16cid:durableId="329064605">
    <w:abstractNumId w:val="10"/>
  </w:num>
  <w:num w:numId="21" w16cid:durableId="905801768">
    <w:abstractNumId w:val="0"/>
  </w:num>
  <w:num w:numId="22" w16cid:durableId="1200702095">
    <w:abstractNumId w:val="6"/>
  </w:num>
  <w:num w:numId="23" w16cid:durableId="1921137959">
    <w:abstractNumId w:val="22"/>
  </w:num>
  <w:num w:numId="24" w16cid:durableId="1603875642">
    <w:abstractNumId w:val="20"/>
  </w:num>
  <w:num w:numId="25" w16cid:durableId="713969595">
    <w:abstractNumId w:val="27"/>
  </w:num>
  <w:num w:numId="26" w16cid:durableId="1048726550">
    <w:abstractNumId w:val="8"/>
  </w:num>
  <w:num w:numId="27" w16cid:durableId="990139181">
    <w:abstractNumId w:val="7"/>
  </w:num>
  <w:num w:numId="28" w16cid:durableId="15322575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3460C"/>
    <w:rsid w:val="000477B4"/>
    <w:rsid w:val="00050604"/>
    <w:rsid w:val="00053CA8"/>
    <w:rsid w:val="00060405"/>
    <w:rsid w:val="00077316"/>
    <w:rsid w:val="00083E9B"/>
    <w:rsid w:val="00091E7E"/>
    <w:rsid w:val="00092842"/>
    <w:rsid w:val="000935A8"/>
    <w:rsid w:val="000A290D"/>
    <w:rsid w:val="000A34FB"/>
    <w:rsid w:val="000B09F4"/>
    <w:rsid w:val="000B173F"/>
    <w:rsid w:val="000C049E"/>
    <w:rsid w:val="000E6AFF"/>
    <w:rsid w:val="000F4CA6"/>
    <w:rsid w:val="00104D1E"/>
    <w:rsid w:val="001127C7"/>
    <w:rsid w:val="00122643"/>
    <w:rsid w:val="001278C8"/>
    <w:rsid w:val="00132623"/>
    <w:rsid w:val="0014029D"/>
    <w:rsid w:val="00161E95"/>
    <w:rsid w:val="00163201"/>
    <w:rsid w:val="00163A3E"/>
    <w:rsid w:val="0018202C"/>
    <w:rsid w:val="0019354E"/>
    <w:rsid w:val="001A7E1B"/>
    <w:rsid w:val="001C3794"/>
    <w:rsid w:val="001C6331"/>
    <w:rsid w:val="001D7DA1"/>
    <w:rsid w:val="001F70C8"/>
    <w:rsid w:val="00215E3A"/>
    <w:rsid w:val="002461E7"/>
    <w:rsid w:val="00250CF3"/>
    <w:rsid w:val="00265742"/>
    <w:rsid w:val="002A3319"/>
    <w:rsid w:val="002C0133"/>
    <w:rsid w:val="002D2710"/>
    <w:rsid w:val="002D62F9"/>
    <w:rsid w:val="002F406E"/>
    <w:rsid w:val="0032268E"/>
    <w:rsid w:val="00323140"/>
    <w:rsid w:val="00324541"/>
    <w:rsid w:val="00326FB6"/>
    <w:rsid w:val="00342BCC"/>
    <w:rsid w:val="0034321A"/>
    <w:rsid w:val="003436A6"/>
    <w:rsid w:val="003523C6"/>
    <w:rsid w:val="00357D2D"/>
    <w:rsid w:val="00387E8F"/>
    <w:rsid w:val="0039623B"/>
    <w:rsid w:val="003A1C0A"/>
    <w:rsid w:val="003B48DF"/>
    <w:rsid w:val="003B68DC"/>
    <w:rsid w:val="003C5F68"/>
    <w:rsid w:val="003E5F06"/>
    <w:rsid w:val="00402A64"/>
    <w:rsid w:val="00404737"/>
    <w:rsid w:val="0041072C"/>
    <w:rsid w:val="004124EF"/>
    <w:rsid w:val="0043376A"/>
    <w:rsid w:val="00454EFE"/>
    <w:rsid w:val="0048586E"/>
    <w:rsid w:val="004964FA"/>
    <w:rsid w:val="0049720B"/>
    <w:rsid w:val="004A230F"/>
    <w:rsid w:val="004D7961"/>
    <w:rsid w:val="004E0639"/>
    <w:rsid w:val="00502415"/>
    <w:rsid w:val="005070F0"/>
    <w:rsid w:val="00521308"/>
    <w:rsid w:val="00542D99"/>
    <w:rsid w:val="00546DEE"/>
    <w:rsid w:val="00567974"/>
    <w:rsid w:val="00573660"/>
    <w:rsid w:val="005821C1"/>
    <w:rsid w:val="00585083"/>
    <w:rsid w:val="005876FD"/>
    <w:rsid w:val="0059762A"/>
    <w:rsid w:val="005A5036"/>
    <w:rsid w:val="005A7369"/>
    <w:rsid w:val="005B1F27"/>
    <w:rsid w:val="005B4445"/>
    <w:rsid w:val="005D0B9D"/>
    <w:rsid w:val="005E09D8"/>
    <w:rsid w:val="005F6242"/>
    <w:rsid w:val="00613A71"/>
    <w:rsid w:val="0062731B"/>
    <w:rsid w:val="00630193"/>
    <w:rsid w:val="0063131B"/>
    <w:rsid w:val="00633FB3"/>
    <w:rsid w:val="00644574"/>
    <w:rsid w:val="00645141"/>
    <w:rsid w:val="00645BEE"/>
    <w:rsid w:val="00666AB2"/>
    <w:rsid w:val="00675366"/>
    <w:rsid w:val="006771E9"/>
    <w:rsid w:val="006A310D"/>
    <w:rsid w:val="006B3880"/>
    <w:rsid w:val="006D12DD"/>
    <w:rsid w:val="006E37D6"/>
    <w:rsid w:val="006E60D7"/>
    <w:rsid w:val="006E6136"/>
    <w:rsid w:val="006F3289"/>
    <w:rsid w:val="0070142F"/>
    <w:rsid w:val="007578D1"/>
    <w:rsid w:val="00760BE9"/>
    <w:rsid w:val="007644A2"/>
    <w:rsid w:val="00781FF3"/>
    <w:rsid w:val="0079581E"/>
    <w:rsid w:val="007A1CEF"/>
    <w:rsid w:val="007C0BE1"/>
    <w:rsid w:val="007C38C1"/>
    <w:rsid w:val="007C7ECE"/>
    <w:rsid w:val="007D1C8E"/>
    <w:rsid w:val="007E008B"/>
    <w:rsid w:val="007E07FA"/>
    <w:rsid w:val="007E2017"/>
    <w:rsid w:val="007E2C1D"/>
    <w:rsid w:val="007E32F9"/>
    <w:rsid w:val="007E3988"/>
    <w:rsid w:val="007F2ED0"/>
    <w:rsid w:val="0080060F"/>
    <w:rsid w:val="008202B0"/>
    <w:rsid w:val="008228BF"/>
    <w:rsid w:val="00825AE5"/>
    <w:rsid w:val="0083533C"/>
    <w:rsid w:val="00850167"/>
    <w:rsid w:val="008570FF"/>
    <w:rsid w:val="00866193"/>
    <w:rsid w:val="00874FD7"/>
    <w:rsid w:val="00883859"/>
    <w:rsid w:val="00894D9E"/>
    <w:rsid w:val="008C0DD2"/>
    <w:rsid w:val="008C186A"/>
    <w:rsid w:val="008C1941"/>
    <w:rsid w:val="008C39CF"/>
    <w:rsid w:val="008C6298"/>
    <w:rsid w:val="008D43C9"/>
    <w:rsid w:val="008F09E6"/>
    <w:rsid w:val="008F0A4C"/>
    <w:rsid w:val="0090247B"/>
    <w:rsid w:val="0092417A"/>
    <w:rsid w:val="0092652F"/>
    <w:rsid w:val="009269D2"/>
    <w:rsid w:val="00933F07"/>
    <w:rsid w:val="00935369"/>
    <w:rsid w:val="009427A2"/>
    <w:rsid w:val="00945190"/>
    <w:rsid w:val="0094526F"/>
    <w:rsid w:val="00946765"/>
    <w:rsid w:val="00964DB1"/>
    <w:rsid w:val="009A1E32"/>
    <w:rsid w:val="009A2FE8"/>
    <w:rsid w:val="009B60BC"/>
    <w:rsid w:val="009C638C"/>
    <w:rsid w:val="009D0ED7"/>
    <w:rsid w:val="009D73D2"/>
    <w:rsid w:val="009E3A01"/>
    <w:rsid w:val="009E3E4C"/>
    <w:rsid w:val="00A11C6A"/>
    <w:rsid w:val="00A143CC"/>
    <w:rsid w:val="00A23326"/>
    <w:rsid w:val="00A24328"/>
    <w:rsid w:val="00A37C35"/>
    <w:rsid w:val="00A42FAC"/>
    <w:rsid w:val="00A45B62"/>
    <w:rsid w:val="00A94D81"/>
    <w:rsid w:val="00AA1C80"/>
    <w:rsid w:val="00AB4ACB"/>
    <w:rsid w:val="00AC1539"/>
    <w:rsid w:val="00AC41A8"/>
    <w:rsid w:val="00AD4482"/>
    <w:rsid w:val="00AE259D"/>
    <w:rsid w:val="00AE630D"/>
    <w:rsid w:val="00B04DF2"/>
    <w:rsid w:val="00B10AB1"/>
    <w:rsid w:val="00B26F75"/>
    <w:rsid w:val="00B66B2F"/>
    <w:rsid w:val="00B71123"/>
    <w:rsid w:val="00B71470"/>
    <w:rsid w:val="00B868F5"/>
    <w:rsid w:val="00B90A5A"/>
    <w:rsid w:val="00B91D67"/>
    <w:rsid w:val="00BB21DB"/>
    <w:rsid w:val="00BD2BDD"/>
    <w:rsid w:val="00C24796"/>
    <w:rsid w:val="00C2636C"/>
    <w:rsid w:val="00C72B8F"/>
    <w:rsid w:val="00C778D0"/>
    <w:rsid w:val="00CD4265"/>
    <w:rsid w:val="00CE016E"/>
    <w:rsid w:val="00CE4458"/>
    <w:rsid w:val="00CE45A9"/>
    <w:rsid w:val="00CF31A1"/>
    <w:rsid w:val="00D11AFD"/>
    <w:rsid w:val="00D435F5"/>
    <w:rsid w:val="00D44CF7"/>
    <w:rsid w:val="00D50E1A"/>
    <w:rsid w:val="00D526F6"/>
    <w:rsid w:val="00D6570A"/>
    <w:rsid w:val="00D7035E"/>
    <w:rsid w:val="00D7396C"/>
    <w:rsid w:val="00D9647D"/>
    <w:rsid w:val="00DA79B0"/>
    <w:rsid w:val="00DF0878"/>
    <w:rsid w:val="00DF679B"/>
    <w:rsid w:val="00DF6EC3"/>
    <w:rsid w:val="00E01178"/>
    <w:rsid w:val="00E013DD"/>
    <w:rsid w:val="00E07A4A"/>
    <w:rsid w:val="00E302A6"/>
    <w:rsid w:val="00E441DC"/>
    <w:rsid w:val="00E462DB"/>
    <w:rsid w:val="00E54AF3"/>
    <w:rsid w:val="00E70F1A"/>
    <w:rsid w:val="00E715D7"/>
    <w:rsid w:val="00E722D2"/>
    <w:rsid w:val="00E951BA"/>
    <w:rsid w:val="00EA4821"/>
    <w:rsid w:val="00EA5BC9"/>
    <w:rsid w:val="00EA6905"/>
    <w:rsid w:val="00EB3028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A1C80"/>
    <w:rsid w:val="00FA6CB1"/>
    <w:rsid w:val="00FB289E"/>
    <w:rsid w:val="00FC5507"/>
    <w:rsid w:val="00FC7274"/>
    <w:rsid w:val="00FD7B49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41F58EAF-75D7-4BB5-B259-0C1D95DA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T_SZ_List Paragraph,L1,Akapit z listą5,Nagłowek 3,Preambuła,Akapit z listą BS,Kolorowa lista — akcent 11,Dot pt,F5 List Paragraph,Recommendation,List Paragraph11,lp1,maz_wyliczenie,opis dzialania,K-P_odwolanie,A_wyliczenie,Punkt 1.1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0C360D-1D62-4926-88EB-1630187DCE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0</TotalTime>
  <Pages>1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Beata Stępień</cp:lastModifiedBy>
  <cp:revision>2</cp:revision>
  <cp:lastPrinted>2023-03-31T09:09:00Z</cp:lastPrinted>
  <dcterms:created xsi:type="dcterms:W3CDTF">2023-03-31T12:52:00Z</dcterms:created>
  <dcterms:modified xsi:type="dcterms:W3CDTF">2023-03-31T12:52:00Z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