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4075" w14:textId="77777777" w:rsidR="00215E3A" w:rsidRPr="00FB289E" w:rsidRDefault="00215E3A" w:rsidP="001278C8">
      <w:pPr>
        <w:autoSpaceDE w:val="0"/>
        <w:spacing w:after="0" w:line="240" w:lineRule="auto"/>
        <w:jc w:val="right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Załącznik nr 1</w:t>
      </w:r>
    </w:p>
    <w:p w14:paraId="26F78D37" w14:textId="77777777" w:rsidR="00215E3A" w:rsidRPr="00FB289E" w:rsidRDefault="00215E3A" w:rsidP="00A42FAC">
      <w:pPr>
        <w:spacing w:after="0" w:line="240" w:lineRule="auto"/>
        <w:rPr>
          <w:rFonts w:ascii="Neo Sans Pro" w:hAnsi="Neo Sans Pro" w:cs="Arial"/>
          <w:b/>
          <w:i/>
          <w:color w:val="000000"/>
          <w:lang w:eastAsia="ar-SA"/>
        </w:rPr>
      </w:pPr>
    </w:p>
    <w:p w14:paraId="6127B8F9" w14:textId="77777777" w:rsidR="009E3E4C" w:rsidRPr="00FB289E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………………….…………………………………..…..</w:t>
      </w:r>
    </w:p>
    <w:p w14:paraId="5623FAC6" w14:textId="74599DC8" w:rsidR="009E3E4C" w:rsidRPr="00FB289E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(Nazwa i adres firmy oferenta)</w:t>
      </w:r>
    </w:p>
    <w:p w14:paraId="3D586628" w14:textId="77777777" w:rsidR="009E3E4C" w:rsidRPr="00FB289E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REGON ……………………………………………….</w:t>
      </w:r>
    </w:p>
    <w:p w14:paraId="0353D969" w14:textId="77777777" w:rsidR="009E3E4C" w:rsidRPr="00FB289E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NIP …………………………………………………….</w:t>
      </w:r>
    </w:p>
    <w:p w14:paraId="6FD43955" w14:textId="1ACEEEF8" w:rsidR="00083E9B" w:rsidRPr="00FB289E" w:rsidRDefault="009E3E4C" w:rsidP="00A42FAC">
      <w:pPr>
        <w:spacing w:after="0" w:line="360" w:lineRule="auto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</w:rPr>
        <w:t>Tel./fax …………………………………………….…..</w:t>
      </w:r>
    </w:p>
    <w:p w14:paraId="4B9DE746" w14:textId="77777777" w:rsidR="00A42FAC" w:rsidRPr="00FB289E" w:rsidRDefault="00A42FAC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</w:p>
    <w:p w14:paraId="7574157B" w14:textId="0FB270CB" w:rsidR="00083E9B" w:rsidRPr="00FB289E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OFERTA DLA GMINY MIASTA RADOMIA</w:t>
      </w:r>
    </w:p>
    <w:p w14:paraId="32D6145A" w14:textId="77777777" w:rsidR="00083E9B" w:rsidRPr="00FB289E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</w:p>
    <w:p w14:paraId="0FD214E8" w14:textId="0168F6F0" w:rsidR="00083E9B" w:rsidRPr="00FB289E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ADRES DO KORESPONDENCJI:</w:t>
      </w:r>
    </w:p>
    <w:p w14:paraId="01BA616A" w14:textId="77777777" w:rsidR="00083E9B" w:rsidRPr="00FB289E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Urząd Miejski w Radomiu</w:t>
      </w:r>
    </w:p>
    <w:p w14:paraId="05D878AF" w14:textId="77777777" w:rsidR="00A42FAC" w:rsidRPr="00FB289E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ul. Jana Kilińskiego 30</w:t>
      </w:r>
    </w:p>
    <w:p w14:paraId="05A488B9" w14:textId="34D260CD" w:rsidR="009E3E4C" w:rsidRPr="00FB289E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26-600 Radom</w:t>
      </w:r>
    </w:p>
    <w:p w14:paraId="2A99964C" w14:textId="77777777" w:rsidR="009E3E4C" w:rsidRPr="00FB289E" w:rsidRDefault="009E3E4C" w:rsidP="00083E9B">
      <w:pPr>
        <w:spacing w:after="0" w:line="240" w:lineRule="auto"/>
        <w:jc w:val="center"/>
        <w:rPr>
          <w:rFonts w:ascii="Neo Sans Pro" w:hAnsi="Neo Sans Pro" w:cs="Arial"/>
          <w:b/>
          <w:i/>
          <w:color w:val="000000"/>
          <w:lang w:eastAsia="ar-SA"/>
        </w:rPr>
      </w:pPr>
    </w:p>
    <w:p w14:paraId="50FB362B" w14:textId="77777777" w:rsidR="00083E9B" w:rsidRPr="00FB289E" w:rsidRDefault="00083E9B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56A16E4B" w14:textId="55CEA16F" w:rsidR="00215E3A" w:rsidRPr="00FB289E" w:rsidRDefault="00A42FAC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W</w:t>
      </w:r>
      <w:r w:rsidR="00215E3A" w:rsidRPr="00FB289E">
        <w:rPr>
          <w:rFonts w:ascii="Neo Sans Pro" w:hAnsi="Neo Sans Pro" w:cs="Arial"/>
          <w:color w:val="000000"/>
          <w:lang w:eastAsia="ar-SA"/>
        </w:rPr>
        <w:t xml:space="preserve"> odpowiedzi na Zapytanie Ofertowe </w:t>
      </w:r>
      <w:r w:rsidR="009E3E4C" w:rsidRPr="00FB289E">
        <w:rPr>
          <w:rFonts w:ascii="Neo Sans Pro" w:hAnsi="Neo Sans Pro" w:cs="Arial"/>
          <w:color w:val="000000"/>
          <w:lang w:eastAsia="ar-SA"/>
        </w:rPr>
        <w:t>BAG 042</w:t>
      </w:r>
      <w:r w:rsidR="00FB289E" w:rsidRPr="00FB289E">
        <w:rPr>
          <w:rFonts w:ascii="Neo Sans Pro" w:hAnsi="Neo Sans Pro" w:cs="Arial"/>
          <w:color w:val="000000"/>
          <w:lang w:eastAsia="ar-SA"/>
        </w:rPr>
        <w:t>.15.</w:t>
      </w:r>
      <w:r w:rsidR="009E3E4C" w:rsidRPr="00FB289E">
        <w:rPr>
          <w:rFonts w:ascii="Neo Sans Pro" w:hAnsi="Neo Sans Pro" w:cs="Arial"/>
          <w:color w:val="000000"/>
          <w:lang w:eastAsia="ar-SA"/>
        </w:rPr>
        <w:t xml:space="preserve">2023 </w:t>
      </w:r>
      <w:r w:rsidR="00215E3A" w:rsidRPr="00FB289E">
        <w:rPr>
          <w:rFonts w:ascii="Neo Sans Pro" w:hAnsi="Neo Sans Pro" w:cs="Arial"/>
          <w:color w:val="000000"/>
          <w:lang w:eastAsia="ar-SA"/>
        </w:rPr>
        <w:t xml:space="preserve">na </w:t>
      </w:r>
      <w:bookmarkStart w:id="0" w:name="_Hlk122592893"/>
      <w:r w:rsidR="00EB3028" w:rsidRPr="00FB289E">
        <w:rPr>
          <w:rFonts w:ascii="Neo Sans Pro" w:hAnsi="Neo Sans Pro" w:cs="Arial"/>
          <w:b/>
          <w:bCs/>
        </w:rPr>
        <w:t>zakup</w:t>
      </w:r>
      <w:r w:rsidR="00EB3028" w:rsidRPr="00FB289E">
        <w:rPr>
          <w:rFonts w:ascii="Neo Sans Pro" w:eastAsiaTheme="majorEastAsia" w:hAnsi="Neo Sans Pro" w:cs="Arial"/>
          <w:b/>
          <w:bCs/>
          <w:color w:val="000000" w:themeColor="text1"/>
        </w:rPr>
        <w:t xml:space="preserve"> </w:t>
      </w:r>
      <w:r w:rsidR="00EB3028" w:rsidRPr="00FB289E">
        <w:rPr>
          <w:rFonts w:ascii="Neo Sans Pro" w:eastAsiaTheme="majorEastAsia" w:hAnsi="Neo Sans Pro" w:cs="Arial"/>
          <w:b/>
          <w:color w:val="000000" w:themeColor="text1"/>
        </w:rPr>
        <w:t>pętli indukcyjnych przenośnych oraz</w:t>
      </w:r>
      <w:r w:rsidR="00EB3028" w:rsidRPr="00FB289E">
        <w:rPr>
          <w:rFonts w:ascii="Neo Sans Pro" w:hAnsi="Neo Sans Pro" w:cs="Arial"/>
          <w:b/>
        </w:rPr>
        <w:t xml:space="preserve"> </w:t>
      </w:r>
      <w:bookmarkEnd w:id="0"/>
      <w:r w:rsidR="00EB3028" w:rsidRPr="00FB289E">
        <w:rPr>
          <w:rFonts w:ascii="Neo Sans Pro" w:hAnsi="Neo Sans Pro" w:cs="Arial"/>
          <w:b/>
          <w:color w:val="000000" w:themeColor="text1"/>
          <w:lang w:eastAsia="pl-PL"/>
        </w:rPr>
        <w:t>lup powiększających</w:t>
      </w:r>
      <w:r w:rsidR="0049720B" w:rsidRPr="00FB289E">
        <w:rPr>
          <w:rFonts w:ascii="Neo Sans Pro" w:hAnsi="Neo Sans Pro" w:cs="Arial"/>
          <w:b/>
          <w:bCs/>
          <w:color w:val="000000"/>
          <w:lang w:eastAsia="ar-SA"/>
        </w:rPr>
        <w:t xml:space="preserve"> </w:t>
      </w:r>
      <w:r w:rsidR="00215E3A" w:rsidRPr="00FB289E">
        <w:rPr>
          <w:rFonts w:ascii="Neo Sans Pro" w:hAnsi="Neo Sans Pro" w:cs="Arial"/>
          <w:bCs/>
          <w:color w:val="000000"/>
          <w:lang w:eastAsia="ar-SA"/>
        </w:rPr>
        <w:t>w</w:t>
      </w:r>
      <w:r w:rsidRPr="00FB289E">
        <w:rPr>
          <w:rFonts w:ascii="Neo Sans Pro" w:hAnsi="Neo Sans Pro" w:cs="Arial"/>
          <w:b/>
          <w:color w:val="000000"/>
          <w:lang w:eastAsia="ar-SA"/>
        </w:rPr>
        <w:t> </w:t>
      </w:r>
      <w:r w:rsidR="00215E3A" w:rsidRPr="00FB289E">
        <w:rPr>
          <w:rFonts w:ascii="Neo Sans Pro" w:hAnsi="Neo Sans Pro" w:cs="Arial"/>
          <w:color w:val="000000"/>
          <w:lang w:eastAsia="ar-SA"/>
        </w:rPr>
        <w:t>projekcie</w:t>
      </w:r>
      <w:r w:rsidR="009E3E4C" w:rsidRPr="00FB289E">
        <w:rPr>
          <w:rFonts w:ascii="Neo Sans Pro" w:hAnsi="Neo Sans Pro" w:cs="Arial"/>
          <w:color w:val="000000"/>
          <w:lang w:eastAsia="ar-SA"/>
        </w:rPr>
        <w:t xml:space="preserve"> </w:t>
      </w:r>
      <w:r w:rsidR="0049720B" w:rsidRPr="00FB289E">
        <w:rPr>
          <w:rFonts w:ascii="Neo Sans Pro" w:hAnsi="Neo Sans Pro" w:cs="Arial"/>
          <w:b/>
          <w:bCs/>
          <w:color w:val="000000"/>
          <w:lang w:eastAsia="ar-SA"/>
        </w:rPr>
        <w:t>„ Dostępny Urząd Miejski w </w:t>
      </w:r>
      <w:r w:rsidR="00215E3A" w:rsidRPr="00FB289E">
        <w:rPr>
          <w:rFonts w:ascii="Neo Sans Pro" w:hAnsi="Neo Sans Pro" w:cs="Arial"/>
          <w:b/>
          <w:bCs/>
          <w:color w:val="000000"/>
          <w:lang w:eastAsia="ar-SA"/>
        </w:rPr>
        <w:t>Radomiu”</w:t>
      </w:r>
      <w:r w:rsidR="00215E3A" w:rsidRPr="00FB289E">
        <w:rPr>
          <w:rFonts w:ascii="Neo Sans Pro" w:hAnsi="Neo Sans Pro" w:cs="Arial"/>
          <w:color w:val="000000"/>
          <w:spacing w:val="-4"/>
          <w:lang w:eastAsia="ar-SA"/>
        </w:rPr>
        <w:t>,</w:t>
      </w:r>
      <w:r w:rsidR="00215E3A" w:rsidRPr="00FB289E">
        <w:rPr>
          <w:rFonts w:ascii="Neo Sans Pro" w:hAnsi="Neo Sans Pro" w:cs="Arial"/>
          <w:color w:val="000000"/>
          <w:lang w:eastAsia="ar-SA"/>
        </w:rPr>
        <w:t xml:space="preserve"> składamy niniejszą ofertę: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3260"/>
        <w:gridCol w:w="1701"/>
        <w:gridCol w:w="1418"/>
        <w:gridCol w:w="1559"/>
      </w:tblGrid>
      <w:tr w:rsidR="00FB289E" w:rsidRPr="00FB289E" w14:paraId="0F3015DA" w14:textId="552D915B" w:rsidTr="00FB289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382D" w14:textId="720B1554" w:rsidR="00FB289E" w:rsidRPr="00FB289E" w:rsidRDefault="00FB289E" w:rsidP="00EB3028">
            <w:pPr>
              <w:spacing w:after="0" w:line="36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L.p.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3EDB7" w14:textId="77777777" w:rsidR="00FB289E" w:rsidRPr="00FB289E" w:rsidRDefault="00FB289E" w:rsidP="00EB3028">
            <w:pPr>
              <w:spacing w:after="0" w:line="36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Nazwa przedmiotu zamówienia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35761" w14:textId="77777777" w:rsidR="00FB289E" w:rsidRPr="00FB289E" w:rsidRDefault="00FB289E" w:rsidP="00EB3028">
            <w:pPr>
              <w:spacing w:after="0" w:line="36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EC2C" w14:textId="23C37CFD" w:rsidR="00FB289E" w:rsidRPr="00FB289E" w:rsidRDefault="00FB289E" w:rsidP="00EB3028">
            <w:pPr>
              <w:spacing w:after="0" w:line="36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Wartość netto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4180" w14:textId="212891FE" w:rsidR="00FB289E" w:rsidRPr="00FB289E" w:rsidRDefault="00FB289E" w:rsidP="00EB3028">
            <w:pPr>
              <w:spacing w:after="0" w:line="36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Wartość brutto</w:t>
            </w:r>
          </w:p>
        </w:tc>
      </w:tr>
      <w:tr w:rsidR="00FB289E" w:rsidRPr="00FB289E" w14:paraId="0733B34A" w14:textId="1993A57E" w:rsidTr="00FB289E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F2B5" w14:textId="77777777" w:rsidR="00FB289E" w:rsidRPr="00FB289E" w:rsidRDefault="00FB289E" w:rsidP="00EB3028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5F187" w14:textId="131711D2" w:rsidR="00FB289E" w:rsidRPr="00FB289E" w:rsidRDefault="00FB289E" w:rsidP="00E722D2">
            <w:pPr>
              <w:pStyle w:val="Nagwek2"/>
              <w:spacing w:before="0" w:line="240" w:lineRule="auto"/>
              <w:jc w:val="center"/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</w:pPr>
            <w:r w:rsidRPr="00FB289E"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Zakup pętli indukcyjnej przenośnej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B7D6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vertAlign w:val="superscript"/>
                <w:lang w:eastAsia="ar-SA"/>
              </w:rPr>
            </w:pPr>
            <w:r w:rsidRPr="00FB289E">
              <w:rPr>
                <w:rFonts w:ascii="Neo Sans Pro" w:hAnsi="Neo Sans Pro" w:cs="Arial"/>
                <w:color w:val="000000"/>
                <w:lang w:eastAsia="ar-SA"/>
              </w:rPr>
              <w:t>3 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66E2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8C05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FB289E" w:rsidRPr="00FB289E" w14:paraId="1BBB4653" w14:textId="57486CF6" w:rsidTr="00FB289E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C06C" w14:textId="77777777" w:rsidR="00FB289E" w:rsidRPr="00FB289E" w:rsidRDefault="00FB289E" w:rsidP="00EB3028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E552" w14:textId="2EEC9244" w:rsidR="00FB289E" w:rsidRPr="00FB289E" w:rsidRDefault="00FB289E" w:rsidP="00EB3028">
            <w:pPr>
              <w:spacing w:after="0" w:line="240" w:lineRule="auto"/>
              <w:ind w:left="708" w:hanging="708"/>
              <w:jc w:val="center"/>
              <w:rPr>
                <w:rFonts w:ascii="Neo Sans Pro" w:hAnsi="Neo Sans Pro" w:cs="Arial"/>
                <w:color w:val="000000" w:themeColor="text1"/>
              </w:rPr>
            </w:pPr>
            <w:r w:rsidRPr="00FB289E">
              <w:rPr>
                <w:rFonts w:ascii="Neo Sans Pro" w:hAnsi="Neo Sans Pro" w:cs="Arial"/>
                <w:color w:val="000000" w:themeColor="text1"/>
              </w:rPr>
              <w:t>Zakup lup powiększających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5ED2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color w:val="000000"/>
                <w:lang w:eastAsia="ar-SA"/>
              </w:rPr>
              <w:t>3 szt.</w:t>
            </w:r>
          </w:p>
          <w:p w14:paraId="326B6493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1D6A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0EB5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FB289E" w:rsidRPr="00FB289E" w14:paraId="4824EECA" w14:textId="77777777" w:rsidTr="00FB289E">
        <w:trPr>
          <w:trHeight w:val="453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1215" w14:textId="60732993" w:rsidR="00FB289E" w:rsidRPr="00FB289E" w:rsidRDefault="00FB289E" w:rsidP="00FB289E">
            <w:pPr>
              <w:spacing w:after="0" w:line="240" w:lineRule="auto"/>
              <w:jc w:val="right"/>
              <w:rPr>
                <w:rFonts w:ascii="Neo Sans Pro" w:hAnsi="Neo Sans Pro" w:cs="Arial"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color w:val="000000"/>
                <w:lang w:eastAsia="ar-SA"/>
              </w:rPr>
              <w:t>Razem: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D8D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EF9B" w14:textId="77777777" w:rsidR="00FB289E" w:rsidRPr="00FB289E" w:rsidRDefault="00FB289E" w:rsidP="00EB3028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</w:tbl>
    <w:p w14:paraId="5F717331" w14:textId="77777777" w:rsidR="00215E3A" w:rsidRPr="00FB289E" w:rsidRDefault="00215E3A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7BA366CD" w14:textId="77777777" w:rsidR="000C049E" w:rsidRPr="00FB289E" w:rsidRDefault="000C049E" w:rsidP="000C049E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Oświadczamy, że zapoznaliśmy się z warunkami Zapytania Ofertowego i nie wnosimy do nich żadnych zastrzeżeń. Zobowiązujemy się realizować zamówienie w terminach określonych w Zapytaniu Ofertowym.</w:t>
      </w:r>
    </w:p>
    <w:p w14:paraId="46ABB032" w14:textId="77777777" w:rsidR="000C049E" w:rsidRPr="00FB289E" w:rsidRDefault="000C049E" w:rsidP="000C049E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Uważamy się za związanych niniejszą ofertą przez okres 90 dni.</w:t>
      </w:r>
    </w:p>
    <w:p w14:paraId="359D5E3E" w14:textId="77777777" w:rsidR="00215E3A" w:rsidRPr="00FB289E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71354244" w14:textId="77777777" w:rsidR="00215E3A" w:rsidRPr="00FB289E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233C316D" w14:textId="77777777" w:rsidR="00215E3A" w:rsidRPr="00FB289E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5740ECDA" w14:textId="3D400D0C" w:rsidR="00215E3A" w:rsidRPr="00FB289E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 xml:space="preserve">…………………….., dn. ……………………..                          </w:t>
      </w:r>
      <w:r w:rsidR="00FB289E">
        <w:rPr>
          <w:rFonts w:ascii="Neo Sans Pro" w:hAnsi="Neo Sans Pro" w:cs="Arial"/>
          <w:color w:val="000000"/>
          <w:lang w:eastAsia="ar-SA"/>
        </w:rPr>
        <w:tab/>
      </w:r>
      <w:r w:rsidR="00FB289E">
        <w:rPr>
          <w:rFonts w:ascii="Neo Sans Pro" w:hAnsi="Neo Sans Pro" w:cs="Arial"/>
          <w:color w:val="000000"/>
          <w:lang w:eastAsia="ar-SA"/>
        </w:rPr>
        <w:tab/>
        <w:t>…………</w:t>
      </w:r>
      <w:r w:rsidRPr="00FB289E">
        <w:rPr>
          <w:rFonts w:ascii="Neo Sans Pro" w:hAnsi="Neo Sans Pro" w:cs="Arial"/>
          <w:color w:val="000000"/>
          <w:lang w:eastAsia="ar-SA"/>
        </w:rPr>
        <w:t>…</w:t>
      </w:r>
      <w:r w:rsidR="00FB289E">
        <w:rPr>
          <w:rFonts w:ascii="Neo Sans Pro" w:hAnsi="Neo Sans Pro" w:cs="Arial"/>
          <w:color w:val="000000"/>
          <w:lang w:eastAsia="ar-SA"/>
        </w:rPr>
        <w:t>……………</w:t>
      </w:r>
      <w:r w:rsidRPr="00FB289E">
        <w:rPr>
          <w:rFonts w:ascii="Neo Sans Pro" w:hAnsi="Neo Sans Pro" w:cs="Arial"/>
          <w:color w:val="000000"/>
          <w:lang w:eastAsia="ar-SA"/>
        </w:rPr>
        <w:t>….…………………………….……………</w:t>
      </w:r>
    </w:p>
    <w:p w14:paraId="70CB4142" w14:textId="1D5F3430" w:rsidR="00215E3A" w:rsidRPr="00FB289E" w:rsidRDefault="00215E3A" w:rsidP="00215E3A">
      <w:pPr>
        <w:spacing w:after="0" w:line="240" w:lineRule="auto"/>
        <w:ind w:left="4248" w:firstLine="708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(podpis upoważnionego przedstawiciela)</w:t>
      </w:r>
    </w:p>
    <w:p w14:paraId="7288648D" w14:textId="4403D31F" w:rsidR="0083533C" w:rsidRPr="00FB289E" w:rsidRDefault="0083533C" w:rsidP="005821C1">
      <w:pPr>
        <w:tabs>
          <w:tab w:val="left" w:pos="3285"/>
        </w:tabs>
        <w:spacing w:after="0" w:line="240" w:lineRule="auto"/>
        <w:rPr>
          <w:rFonts w:ascii="Neo Sans Pro" w:hAnsi="Neo Sans Pro"/>
        </w:rPr>
      </w:pPr>
    </w:p>
    <w:sectPr w:rsidR="0083533C" w:rsidRPr="00FB289E" w:rsidSect="000F4CA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4224C" w14:textId="77777777" w:rsidR="007578D1" w:rsidRDefault="007578D1">
      <w:pPr>
        <w:spacing w:after="0" w:line="240" w:lineRule="auto"/>
      </w:pPr>
      <w:r>
        <w:separator/>
      </w:r>
    </w:p>
  </w:endnote>
  <w:endnote w:type="continuationSeparator" w:id="0">
    <w:p w14:paraId="4A12C757" w14:textId="77777777" w:rsidR="007578D1" w:rsidRDefault="0075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o Sans Pro">
    <w:altName w:val="Arial"/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A1DC" w14:textId="65F31317" w:rsidR="00326FB6" w:rsidRDefault="00326FB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4D2904" wp14:editId="457391CF">
          <wp:simplePos x="0" y="0"/>
          <wp:positionH relativeFrom="column">
            <wp:posOffset>4133850</wp:posOffset>
          </wp:positionH>
          <wp:positionV relativeFrom="paragraph">
            <wp:posOffset>140970</wp:posOffset>
          </wp:positionV>
          <wp:extent cx="1681481" cy="781053"/>
          <wp:effectExtent l="0" t="0" r="0" b="0"/>
          <wp:wrapNone/>
          <wp:docPr id="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5507">
      <w:rPr>
        <w:noProof/>
        <w:lang w:eastAsia="pl-PL"/>
      </w:rPr>
      <w:drawing>
        <wp:inline distT="0" distB="0" distL="0" distR="0" wp14:anchorId="0E851475" wp14:editId="45E3ED9B">
          <wp:extent cx="1496242" cy="922655"/>
          <wp:effectExtent l="0" t="0" r="8890" b="0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43D7BF92" w:rsidR="0079581E" w:rsidRPr="009A1E32" w:rsidRDefault="00A143CC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1" w:name="_Hlk112365034"/>
    <w:bookmarkStart w:id="2" w:name="_Hlk112365033"/>
    <w:bookmarkStart w:id="3" w:name="_Hlk112363067"/>
    <w:bookmarkStart w:id="4" w:name="_Hlk11236306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6961B6" wp14:editId="08F6E854">
          <wp:simplePos x="0" y="0"/>
          <wp:positionH relativeFrom="column">
            <wp:posOffset>3933825</wp:posOffset>
          </wp:positionH>
          <wp:positionV relativeFrom="paragraph">
            <wp:posOffset>107331</wp:posOffset>
          </wp:positionV>
          <wp:extent cx="1681481" cy="781053"/>
          <wp:effectExtent l="0" t="0" r="0" b="0"/>
          <wp:wrapNone/>
          <wp:docPr id="31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FC5507" w:rsidRPr="00FC5507">
      <w:rPr>
        <w:noProof/>
        <w:lang w:eastAsia="pl-PL"/>
      </w:rPr>
      <w:drawing>
        <wp:inline distT="0" distB="0" distL="0" distR="0" wp14:anchorId="52B09FDC" wp14:editId="7F5D3A85">
          <wp:extent cx="1496242" cy="922655"/>
          <wp:effectExtent l="0" t="0" r="889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544B8" w14:textId="77777777" w:rsidR="007578D1" w:rsidRDefault="007578D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E94CDF" w14:textId="77777777" w:rsidR="007578D1" w:rsidRDefault="00757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BF5B" w14:textId="66CFAAE0" w:rsidR="00326FB6" w:rsidRDefault="00326FB6">
    <w:pPr>
      <w:pStyle w:val="Nagwek"/>
    </w:pPr>
    <w:r>
      <w:rPr>
        <w:noProof/>
        <w:lang w:eastAsia="pl-PL"/>
      </w:rPr>
      <w:drawing>
        <wp:inline distT="0" distB="0" distL="0" distR="0" wp14:anchorId="797C5EFE" wp14:editId="50AEF59E">
          <wp:extent cx="5759450" cy="1127760"/>
          <wp:effectExtent l="0" t="0" r="0" b="0"/>
          <wp:docPr id="2" name="Obraz 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B2F9D" w14:textId="37F04569" w:rsidR="00326FB6" w:rsidRPr="00326FB6" w:rsidRDefault="00326FB6" w:rsidP="00326FB6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13E4"/>
    <w:multiLevelType w:val="hybridMultilevel"/>
    <w:tmpl w:val="8D7A0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C5162"/>
    <w:multiLevelType w:val="multilevel"/>
    <w:tmpl w:val="E632A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D97D6F"/>
    <w:multiLevelType w:val="hybridMultilevel"/>
    <w:tmpl w:val="41F0E678"/>
    <w:lvl w:ilvl="0" w:tplc="2BB0832A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9172459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66C59"/>
    <w:multiLevelType w:val="multilevel"/>
    <w:tmpl w:val="CA48B74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86557"/>
    <w:multiLevelType w:val="multilevel"/>
    <w:tmpl w:val="FB602A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930443"/>
    <w:multiLevelType w:val="multilevel"/>
    <w:tmpl w:val="390A9F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E818AD"/>
    <w:multiLevelType w:val="multilevel"/>
    <w:tmpl w:val="AA52A3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437020351">
    <w:abstractNumId w:val="9"/>
  </w:num>
  <w:num w:numId="2" w16cid:durableId="1948154409">
    <w:abstractNumId w:val="5"/>
  </w:num>
  <w:num w:numId="3" w16cid:durableId="1823816952">
    <w:abstractNumId w:val="19"/>
  </w:num>
  <w:num w:numId="4" w16cid:durableId="1118644874">
    <w:abstractNumId w:val="17"/>
  </w:num>
  <w:num w:numId="5" w16cid:durableId="1760516258">
    <w:abstractNumId w:val="2"/>
  </w:num>
  <w:num w:numId="6" w16cid:durableId="436487026">
    <w:abstractNumId w:val="21"/>
  </w:num>
  <w:num w:numId="7" w16cid:durableId="1592661649">
    <w:abstractNumId w:val="12"/>
  </w:num>
  <w:num w:numId="8" w16cid:durableId="1834249688">
    <w:abstractNumId w:val="1"/>
  </w:num>
  <w:num w:numId="9" w16cid:durableId="1463034513">
    <w:abstractNumId w:val="11"/>
  </w:num>
  <w:num w:numId="10" w16cid:durableId="1019114106">
    <w:abstractNumId w:val="13"/>
  </w:num>
  <w:num w:numId="11" w16cid:durableId="1321735625">
    <w:abstractNumId w:val="25"/>
  </w:num>
  <w:num w:numId="12" w16cid:durableId="942110791">
    <w:abstractNumId w:val="24"/>
  </w:num>
  <w:num w:numId="13" w16cid:durableId="413356368">
    <w:abstractNumId w:val="18"/>
  </w:num>
  <w:num w:numId="14" w16cid:durableId="1079058151">
    <w:abstractNumId w:val="14"/>
  </w:num>
  <w:num w:numId="15" w16cid:durableId="1226069084">
    <w:abstractNumId w:val="16"/>
  </w:num>
  <w:num w:numId="16" w16cid:durableId="1844124105">
    <w:abstractNumId w:val="23"/>
  </w:num>
  <w:num w:numId="17" w16cid:durableId="1312826112">
    <w:abstractNumId w:val="26"/>
  </w:num>
  <w:num w:numId="18" w16cid:durableId="424107317">
    <w:abstractNumId w:val="15"/>
  </w:num>
  <w:num w:numId="19" w16cid:durableId="740181135">
    <w:abstractNumId w:val="4"/>
  </w:num>
  <w:num w:numId="20" w16cid:durableId="2078937956">
    <w:abstractNumId w:val="10"/>
  </w:num>
  <w:num w:numId="21" w16cid:durableId="747187490">
    <w:abstractNumId w:val="0"/>
  </w:num>
  <w:num w:numId="22" w16cid:durableId="1689135995">
    <w:abstractNumId w:val="6"/>
  </w:num>
  <w:num w:numId="23" w16cid:durableId="1510023050">
    <w:abstractNumId w:val="22"/>
  </w:num>
  <w:num w:numId="24" w16cid:durableId="776221025">
    <w:abstractNumId w:val="20"/>
  </w:num>
  <w:num w:numId="25" w16cid:durableId="1101411936">
    <w:abstractNumId w:val="27"/>
  </w:num>
  <w:num w:numId="26" w16cid:durableId="1011100162">
    <w:abstractNumId w:val="8"/>
  </w:num>
  <w:num w:numId="27" w16cid:durableId="1865705491">
    <w:abstractNumId w:val="7"/>
  </w:num>
  <w:num w:numId="28" w16cid:durableId="5977158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477B4"/>
    <w:rsid w:val="00050604"/>
    <w:rsid w:val="00053CA8"/>
    <w:rsid w:val="00077316"/>
    <w:rsid w:val="00083E9B"/>
    <w:rsid w:val="00091E7E"/>
    <w:rsid w:val="00092842"/>
    <w:rsid w:val="000935A8"/>
    <w:rsid w:val="000A290D"/>
    <w:rsid w:val="000A34FB"/>
    <w:rsid w:val="000B09F4"/>
    <w:rsid w:val="000B173F"/>
    <w:rsid w:val="000C049E"/>
    <w:rsid w:val="000E6AFF"/>
    <w:rsid w:val="000F4CA6"/>
    <w:rsid w:val="00104D1E"/>
    <w:rsid w:val="001127C7"/>
    <w:rsid w:val="00122643"/>
    <w:rsid w:val="001278C8"/>
    <w:rsid w:val="00132623"/>
    <w:rsid w:val="0014029D"/>
    <w:rsid w:val="00161E95"/>
    <w:rsid w:val="00163201"/>
    <w:rsid w:val="00163A3E"/>
    <w:rsid w:val="0018202C"/>
    <w:rsid w:val="0019354E"/>
    <w:rsid w:val="001A7E1B"/>
    <w:rsid w:val="001C3794"/>
    <w:rsid w:val="001C6331"/>
    <w:rsid w:val="001D7DA1"/>
    <w:rsid w:val="001F70C8"/>
    <w:rsid w:val="00215E3A"/>
    <w:rsid w:val="002461E7"/>
    <w:rsid w:val="00250CF3"/>
    <w:rsid w:val="00265742"/>
    <w:rsid w:val="002A3319"/>
    <w:rsid w:val="002C0133"/>
    <w:rsid w:val="002D2710"/>
    <w:rsid w:val="002D62F9"/>
    <w:rsid w:val="002F406E"/>
    <w:rsid w:val="0032268E"/>
    <w:rsid w:val="00323140"/>
    <w:rsid w:val="00324541"/>
    <w:rsid w:val="00326FB6"/>
    <w:rsid w:val="00342BCC"/>
    <w:rsid w:val="0034321A"/>
    <w:rsid w:val="003436A6"/>
    <w:rsid w:val="003523C6"/>
    <w:rsid w:val="00357D2D"/>
    <w:rsid w:val="00387E8F"/>
    <w:rsid w:val="0039623B"/>
    <w:rsid w:val="003A1C0A"/>
    <w:rsid w:val="003B48DF"/>
    <w:rsid w:val="003B68DC"/>
    <w:rsid w:val="003C5F68"/>
    <w:rsid w:val="003E5F06"/>
    <w:rsid w:val="00402A64"/>
    <w:rsid w:val="00404737"/>
    <w:rsid w:val="0041072C"/>
    <w:rsid w:val="004124EF"/>
    <w:rsid w:val="0043376A"/>
    <w:rsid w:val="00454EFE"/>
    <w:rsid w:val="0048586E"/>
    <w:rsid w:val="004964FA"/>
    <w:rsid w:val="0049720B"/>
    <w:rsid w:val="004A230F"/>
    <w:rsid w:val="004D7961"/>
    <w:rsid w:val="004E0639"/>
    <w:rsid w:val="00502415"/>
    <w:rsid w:val="005070F0"/>
    <w:rsid w:val="00521308"/>
    <w:rsid w:val="00542D99"/>
    <w:rsid w:val="00546DEE"/>
    <w:rsid w:val="00567974"/>
    <w:rsid w:val="00573660"/>
    <w:rsid w:val="005821C1"/>
    <w:rsid w:val="00585083"/>
    <w:rsid w:val="005876FD"/>
    <w:rsid w:val="0059762A"/>
    <w:rsid w:val="005A7369"/>
    <w:rsid w:val="005B4445"/>
    <w:rsid w:val="005D0B9D"/>
    <w:rsid w:val="005E09D8"/>
    <w:rsid w:val="005F6242"/>
    <w:rsid w:val="00613A71"/>
    <w:rsid w:val="0062731B"/>
    <w:rsid w:val="00630193"/>
    <w:rsid w:val="0063131B"/>
    <w:rsid w:val="00633FB3"/>
    <w:rsid w:val="00644574"/>
    <w:rsid w:val="00645141"/>
    <w:rsid w:val="00645BEE"/>
    <w:rsid w:val="00666AB2"/>
    <w:rsid w:val="00675366"/>
    <w:rsid w:val="006771E9"/>
    <w:rsid w:val="006A310D"/>
    <w:rsid w:val="006B3880"/>
    <w:rsid w:val="006D12DD"/>
    <w:rsid w:val="006E37D6"/>
    <w:rsid w:val="006E60D7"/>
    <w:rsid w:val="006E6136"/>
    <w:rsid w:val="006F3289"/>
    <w:rsid w:val="0070142F"/>
    <w:rsid w:val="007578D1"/>
    <w:rsid w:val="00760BE9"/>
    <w:rsid w:val="007644A2"/>
    <w:rsid w:val="00781FF3"/>
    <w:rsid w:val="0079581E"/>
    <w:rsid w:val="007A1CEF"/>
    <w:rsid w:val="007C0BE1"/>
    <w:rsid w:val="007C38C1"/>
    <w:rsid w:val="007C7ECE"/>
    <w:rsid w:val="007D1C8E"/>
    <w:rsid w:val="007E008B"/>
    <w:rsid w:val="007E07FA"/>
    <w:rsid w:val="007E2017"/>
    <w:rsid w:val="007E2C1D"/>
    <w:rsid w:val="007E32F9"/>
    <w:rsid w:val="007E3988"/>
    <w:rsid w:val="007F2ED0"/>
    <w:rsid w:val="0080060F"/>
    <w:rsid w:val="008202B0"/>
    <w:rsid w:val="008228BF"/>
    <w:rsid w:val="00825AE5"/>
    <w:rsid w:val="0083533C"/>
    <w:rsid w:val="00850167"/>
    <w:rsid w:val="008570FF"/>
    <w:rsid w:val="00866193"/>
    <w:rsid w:val="00874FD7"/>
    <w:rsid w:val="00883859"/>
    <w:rsid w:val="00894D9E"/>
    <w:rsid w:val="008C0DD2"/>
    <w:rsid w:val="008C186A"/>
    <w:rsid w:val="008C1941"/>
    <w:rsid w:val="008C39CF"/>
    <w:rsid w:val="008C6298"/>
    <w:rsid w:val="008D43C9"/>
    <w:rsid w:val="008F09E6"/>
    <w:rsid w:val="008F0A4C"/>
    <w:rsid w:val="0090247B"/>
    <w:rsid w:val="0092417A"/>
    <w:rsid w:val="0092652F"/>
    <w:rsid w:val="009269D2"/>
    <w:rsid w:val="00933F07"/>
    <w:rsid w:val="00935369"/>
    <w:rsid w:val="009427A2"/>
    <w:rsid w:val="00945190"/>
    <w:rsid w:val="0094526F"/>
    <w:rsid w:val="00946765"/>
    <w:rsid w:val="00964DB1"/>
    <w:rsid w:val="009A1E32"/>
    <w:rsid w:val="009A2FE8"/>
    <w:rsid w:val="009B60BC"/>
    <w:rsid w:val="009C638C"/>
    <w:rsid w:val="009D0ED7"/>
    <w:rsid w:val="009D73D2"/>
    <w:rsid w:val="009E3A01"/>
    <w:rsid w:val="009E3E4C"/>
    <w:rsid w:val="00A143CC"/>
    <w:rsid w:val="00A23326"/>
    <w:rsid w:val="00A24328"/>
    <w:rsid w:val="00A37C35"/>
    <w:rsid w:val="00A42FAC"/>
    <w:rsid w:val="00A45B62"/>
    <w:rsid w:val="00A94D81"/>
    <w:rsid w:val="00AA1C80"/>
    <w:rsid w:val="00AB4ACB"/>
    <w:rsid w:val="00AC1539"/>
    <w:rsid w:val="00AC41A8"/>
    <w:rsid w:val="00AD4482"/>
    <w:rsid w:val="00AE259D"/>
    <w:rsid w:val="00AE630D"/>
    <w:rsid w:val="00B04DF2"/>
    <w:rsid w:val="00B26F75"/>
    <w:rsid w:val="00B66B2F"/>
    <w:rsid w:val="00B71123"/>
    <w:rsid w:val="00B71470"/>
    <w:rsid w:val="00B868F5"/>
    <w:rsid w:val="00B90A5A"/>
    <w:rsid w:val="00B91D67"/>
    <w:rsid w:val="00BB21DB"/>
    <w:rsid w:val="00BD2BDD"/>
    <w:rsid w:val="00C24796"/>
    <w:rsid w:val="00C2636C"/>
    <w:rsid w:val="00C72B8F"/>
    <w:rsid w:val="00C778D0"/>
    <w:rsid w:val="00CD4265"/>
    <w:rsid w:val="00CE016E"/>
    <w:rsid w:val="00CE4458"/>
    <w:rsid w:val="00CE45A9"/>
    <w:rsid w:val="00CF31A1"/>
    <w:rsid w:val="00D11AFD"/>
    <w:rsid w:val="00D435F5"/>
    <w:rsid w:val="00D44CF7"/>
    <w:rsid w:val="00D50E1A"/>
    <w:rsid w:val="00D526F6"/>
    <w:rsid w:val="00D6570A"/>
    <w:rsid w:val="00D7035E"/>
    <w:rsid w:val="00D7396C"/>
    <w:rsid w:val="00D9647D"/>
    <w:rsid w:val="00DA79B0"/>
    <w:rsid w:val="00DF0878"/>
    <w:rsid w:val="00DF6EC3"/>
    <w:rsid w:val="00E01178"/>
    <w:rsid w:val="00E013DD"/>
    <w:rsid w:val="00E07A4A"/>
    <w:rsid w:val="00E302A6"/>
    <w:rsid w:val="00E441DC"/>
    <w:rsid w:val="00E54AF3"/>
    <w:rsid w:val="00E70F1A"/>
    <w:rsid w:val="00E715D7"/>
    <w:rsid w:val="00E722D2"/>
    <w:rsid w:val="00E951BA"/>
    <w:rsid w:val="00EA4821"/>
    <w:rsid w:val="00EA5BC9"/>
    <w:rsid w:val="00EA6905"/>
    <w:rsid w:val="00EB3028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A1C80"/>
    <w:rsid w:val="00FA6CB1"/>
    <w:rsid w:val="00FB289E"/>
    <w:rsid w:val="00FC5507"/>
    <w:rsid w:val="00FC7274"/>
    <w:rsid w:val="00FD7B49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54E1FA67-F311-4FBF-A94D-FD5AA5B5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T_SZ_List Paragraph,L1,Akapit z listą5,Nagłowek 3,Preambuła,Akapit z listą BS,Kolorowa lista — akcent 11,Dot pt,F5 List Paragraph,Recommendation,List Paragraph11,lp1,maz_wyliczenie,opis dzialania,K-P_odwolanie,A_wyliczenie,Punkt 1.1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5B7E03-7C12-433D-A183-6E946FA9FA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0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Beata Stępień</cp:lastModifiedBy>
  <cp:revision>2</cp:revision>
  <cp:lastPrinted>2023-03-08T11:16:00Z</cp:lastPrinted>
  <dcterms:created xsi:type="dcterms:W3CDTF">2023-03-08T13:28:00Z</dcterms:created>
  <dcterms:modified xsi:type="dcterms:W3CDTF">2023-03-08T13:28:00Z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